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36C3C" w:rsidRPr="00136C3C">
        <w:rPr>
          <w:sz w:val="22"/>
        </w:rPr>
        <w:t>Aparecida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36C3C">
        <w:rPr>
          <w:sz w:val="22"/>
        </w:rPr>
        <w:t>81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36C3C">
        <w:rPr>
          <w:sz w:val="22"/>
        </w:rPr>
        <w:t>AVC/AIT?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FE167F">
        <w:rPr>
          <w:sz w:val="22"/>
        </w:rPr>
        <w:t>4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36C3C">
        <w:rPr>
          <w:sz w:val="22"/>
        </w:rPr>
        <w:t>AAS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E167F">
        <w:rPr>
          <w:noProof/>
          <w:sz w:val="24"/>
        </w:rPr>
        <w:t>4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31C" w:rsidRDefault="0029031C">
      <w:r>
        <w:separator/>
      </w:r>
    </w:p>
  </w:endnote>
  <w:endnote w:type="continuationSeparator" w:id="0">
    <w:p w:rsidR="0029031C" w:rsidRDefault="00290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03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31C" w:rsidRDefault="0029031C">
      <w:r>
        <w:separator/>
      </w:r>
    </w:p>
  </w:footnote>
  <w:footnote w:type="continuationSeparator" w:id="0">
    <w:p w:rsidR="0029031C" w:rsidRDefault="002903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59339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5171</cp:revision>
  <cp:lastPrinted>2024-08-06T15:26:00Z</cp:lastPrinted>
  <dcterms:created xsi:type="dcterms:W3CDTF">2016-03-08T22:06:00Z</dcterms:created>
  <dcterms:modified xsi:type="dcterms:W3CDTF">2024-12-04T20:19:00Z</dcterms:modified>
</cp:coreProperties>
</file>