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E167F" w:rsidRPr="00FE167F">
        <w:rPr>
          <w:sz w:val="22"/>
        </w:rPr>
        <w:t>Joao Antonio Sa Lima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E167F">
        <w:rPr>
          <w:sz w:val="22"/>
        </w:rPr>
        <w:t>55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AB5593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FE167F">
        <w:rPr>
          <w:sz w:val="22"/>
        </w:rPr>
        <w:t>4</w:t>
      </w:r>
      <w:r w:rsidR="004837B0">
        <w:rPr>
          <w:sz w:val="22"/>
        </w:rPr>
        <w:t xml:space="preserve"> dez.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E167F">
        <w:rPr>
          <w:sz w:val="22"/>
        </w:rPr>
        <w:t>Zetron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E167F">
        <w:t>11.4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32.7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E167F">
        <w:rPr>
          <w:noProof/>
          <w:sz w:val="24"/>
        </w:rPr>
        <w:t>4 de dezembro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B75" w:rsidRDefault="00440B75">
      <w:r>
        <w:separator/>
      </w:r>
    </w:p>
  </w:endnote>
  <w:endnote w:type="continuationSeparator" w:id="0">
    <w:p w:rsidR="00440B75" w:rsidRDefault="00440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40B7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B75" w:rsidRDefault="00440B75">
      <w:r>
        <w:separator/>
      </w:r>
    </w:p>
  </w:footnote>
  <w:footnote w:type="continuationSeparator" w:id="0">
    <w:p w:rsidR="00440B75" w:rsidRDefault="00440B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B75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59338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5170</cp:revision>
  <cp:lastPrinted>2024-08-06T15:26:00Z</cp:lastPrinted>
  <dcterms:created xsi:type="dcterms:W3CDTF">2016-03-08T22:06:00Z</dcterms:created>
  <dcterms:modified xsi:type="dcterms:W3CDTF">2024-12-04T16:29:00Z</dcterms:modified>
</cp:coreProperties>
</file>