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A4818" w:rsidRPr="00AA4818">
        <w:rPr>
          <w:sz w:val="22"/>
        </w:rPr>
        <w:t>Rafaela Fogaca Resende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A4818">
        <w:rPr>
          <w:sz w:val="22"/>
        </w:rPr>
        <w:t>22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B5593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AA4818">
        <w:rPr>
          <w:sz w:val="22"/>
        </w:rPr>
        <w:t>3</w:t>
      </w:r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A4818" w:rsidRPr="00AA4818">
        <w:rPr>
          <w:sz w:val="22"/>
        </w:rPr>
        <w:t>Bupropiona, Litio, Escitalopram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671D">
        <w:t>7.3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3671D">
        <w:t>21.8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434AC">
        <w:rPr>
          <w:noProof/>
          <w:sz w:val="24"/>
        </w:rPr>
        <w:t>3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CE6" w:rsidRDefault="00F70CE6">
      <w:r>
        <w:separator/>
      </w:r>
    </w:p>
  </w:endnote>
  <w:endnote w:type="continuationSeparator" w:id="0">
    <w:p w:rsidR="00F70CE6" w:rsidRDefault="00F70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70CE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CE6" w:rsidRDefault="00F70CE6">
      <w:r>
        <w:separator/>
      </w:r>
    </w:p>
  </w:footnote>
  <w:footnote w:type="continuationSeparator" w:id="0">
    <w:p w:rsidR="00F70CE6" w:rsidRDefault="00F70C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59336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5169</cp:revision>
  <cp:lastPrinted>2024-08-06T15:26:00Z</cp:lastPrinted>
  <dcterms:created xsi:type="dcterms:W3CDTF">2016-03-08T22:06:00Z</dcterms:created>
  <dcterms:modified xsi:type="dcterms:W3CDTF">2024-12-03T16:42:00Z</dcterms:modified>
</cp:coreProperties>
</file>