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F21E2" w:rsidRPr="00AF21E2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>PACIENTE: Maria Goreth da Conceicao Rodrigues</w:t>
      </w:r>
    </w:p>
    <w:p w:rsidR="00AF21E2" w:rsidRPr="00AF21E2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 xml:space="preserve">IDADE:64 anos SEXO: F                   </w:t>
      </w:r>
    </w:p>
    <w:p w:rsidR="00B07B16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>DATA DO EXAME:2 dez.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0A64" w:rsidRDefault="00BA0A64">
      <w:r>
        <w:separator/>
      </w:r>
    </w:p>
  </w:endnote>
  <w:endnote w:type="continuationSeparator" w:id="0">
    <w:p w:rsidR="00BA0A64" w:rsidRDefault="00BA0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BA0A6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0A64" w:rsidRDefault="00BA0A64">
      <w:r>
        <w:separator/>
      </w:r>
    </w:p>
  </w:footnote>
  <w:footnote w:type="continuationSeparator" w:id="0">
    <w:p w:rsidR="00BA0A64" w:rsidRDefault="00BA0A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42E6A0-4D4C-4687-A86A-88EF37481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9720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3552</cp:revision>
  <cp:lastPrinted>2024-08-06T15:29:00Z</cp:lastPrinted>
  <dcterms:created xsi:type="dcterms:W3CDTF">2016-03-08T23:34:00Z</dcterms:created>
  <dcterms:modified xsi:type="dcterms:W3CDTF">2024-12-02T13:07:00Z</dcterms:modified>
</cp:coreProperties>
</file>