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837B0" w:rsidRPr="004837B0">
        <w:rPr>
          <w:sz w:val="22"/>
        </w:rPr>
        <w:t>Maria Goreth da Conceicao Rodrigues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3671D">
        <w:rPr>
          <w:sz w:val="22"/>
        </w:rPr>
        <w:t>6</w:t>
      </w:r>
      <w:r w:rsidR="004837B0">
        <w:rPr>
          <w:sz w:val="22"/>
        </w:rPr>
        <w:t>4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4837B0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4837B0">
        <w:rPr>
          <w:sz w:val="22"/>
        </w:rPr>
        <w:t>2 dez. 24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D134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3671D">
        <w:t>7.3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3671D">
        <w:t>21.8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837B0">
        <w:rPr>
          <w:noProof/>
          <w:sz w:val="24"/>
        </w:rPr>
        <w:t>2 de dezembro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ACF" w:rsidRDefault="003F6ACF">
      <w:r>
        <w:separator/>
      </w:r>
    </w:p>
  </w:endnote>
  <w:endnote w:type="continuationSeparator" w:id="0">
    <w:p w:rsidR="003F6ACF" w:rsidRDefault="003F6A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F6AC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ACF" w:rsidRDefault="003F6ACF">
      <w:r>
        <w:separator/>
      </w:r>
    </w:p>
  </w:footnote>
  <w:footnote w:type="continuationSeparator" w:id="0">
    <w:p w:rsidR="003F6ACF" w:rsidRDefault="003F6A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ACF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59299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5164</cp:revision>
  <cp:lastPrinted>2024-08-06T15:26:00Z</cp:lastPrinted>
  <dcterms:created xsi:type="dcterms:W3CDTF">2016-03-08T22:06:00Z</dcterms:created>
  <dcterms:modified xsi:type="dcterms:W3CDTF">2024-12-02T13:06:00Z</dcterms:modified>
</cp:coreProperties>
</file>