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422B0" w:rsidRPr="009422B0">
        <w:rPr>
          <w:sz w:val="22"/>
        </w:rPr>
        <w:t>Maria Geralda Alves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3671D">
        <w:rPr>
          <w:sz w:val="22"/>
        </w:rPr>
        <w:t>6</w:t>
      </w:r>
      <w:r w:rsidR="009422B0">
        <w:rPr>
          <w:sz w:val="22"/>
        </w:rPr>
        <w:t>6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9422B0">
        <w:rPr>
          <w:sz w:val="22"/>
        </w:rPr>
        <w:t>DCL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4545FB">
        <w:rPr>
          <w:sz w:val="22"/>
        </w:rPr>
        <w:t>1</w:t>
      </w:r>
      <w:r w:rsidR="009422B0">
        <w:rPr>
          <w:sz w:val="22"/>
        </w:rPr>
        <w:t>9</w:t>
      </w:r>
      <w:bookmarkStart w:id="0" w:name="_GoBack"/>
      <w:bookmarkEnd w:id="0"/>
      <w:r w:rsidR="00126718">
        <w:rPr>
          <w:sz w:val="22"/>
        </w:rPr>
        <w:t xml:space="preserve"> nov.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D134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3671D">
        <w:t>7.3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3671D">
        <w:t>21.8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422B0">
        <w:rPr>
          <w:noProof/>
          <w:sz w:val="24"/>
        </w:rPr>
        <w:t>19 de novembro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841" w:rsidRDefault="00AB5841">
      <w:r>
        <w:separator/>
      </w:r>
    </w:p>
  </w:endnote>
  <w:endnote w:type="continuationSeparator" w:id="0">
    <w:p w:rsidR="00AB5841" w:rsidRDefault="00AB5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B584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841" w:rsidRDefault="00AB5841">
      <w:r>
        <w:separator/>
      </w:r>
    </w:p>
  </w:footnote>
  <w:footnote w:type="continuationSeparator" w:id="0">
    <w:p w:rsidR="00AB5841" w:rsidRDefault="00AB58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59298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5163</cp:revision>
  <cp:lastPrinted>2024-08-06T15:26:00Z</cp:lastPrinted>
  <dcterms:created xsi:type="dcterms:W3CDTF">2016-03-08T22:06:00Z</dcterms:created>
  <dcterms:modified xsi:type="dcterms:W3CDTF">2024-11-19T20:05:00Z</dcterms:modified>
</cp:coreProperties>
</file>