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03671D" w:rsidRPr="0003671D">
        <w:rPr>
          <w:sz w:val="22"/>
        </w:rPr>
        <w:t>Osvaldo Mesquita Costa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03671D">
        <w:rPr>
          <w:sz w:val="22"/>
        </w:rPr>
        <w:t>69</w:t>
      </w:r>
      <w:r w:rsidR="00C06D9B">
        <w:rPr>
          <w:sz w:val="22"/>
        </w:rPr>
        <w:t xml:space="preserve"> </w:t>
      </w:r>
      <w:r w:rsidR="0066137B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9B4161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356D93">
        <w:rPr>
          <w:sz w:val="22"/>
        </w:rPr>
        <w:t xml:space="preserve"> </w:t>
      </w:r>
      <w:r w:rsidR="004545FB">
        <w:rPr>
          <w:sz w:val="22"/>
        </w:rPr>
        <w:t>1</w:t>
      </w:r>
      <w:r w:rsidR="0003671D">
        <w:rPr>
          <w:sz w:val="22"/>
        </w:rPr>
        <w:t>8</w:t>
      </w:r>
      <w:r w:rsidR="00126718">
        <w:rPr>
          <w:sz w:val="22"/>
        </w:rPr>
        <w:t xml:space="preserve"> nov.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BD134F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03671D">
        <w:t>7.3</w:t>
      </w:r>
      <w:bookmarkStart w:id="0" w:name="_GoBack"/>
      <w:bookmarkEnd w:id="0"/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3671D">
        <w:t>21.8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03671D">
        <w:rPr>
          <w:noProof/>
          <w:sz w:val="24"/>
        </w:rPr>
        <w:t>18 de novembro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715C" w:rsidRDefault="0030715C">
      <w:r>
        <w:separator/>
      </w:r>
    </w:p>
  </w:endnote>
  <w:endnote w:type="continuationSeparator" w:id="0">
    <w:p w:rsidR="0030715C" w:rsidRDefault="003071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30715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715C" w:rsidRDefault="0030715C">
      <w:r>
        <w:separator/>
      </w:r>
    </w:p>
  </w:footnote>
  <w:footnote w:type="continuationSeparator" w:id="0">
    <w:p w:rsidR="0030715C" w:rsidRDefault="0030715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0EFD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6DD"/>
    <w:rsid w:val="006F577E"/>
    <w:rsid w:val="006F5BAE"/>
    <w:rsid w:val="006F5EF2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927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BDA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09A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4BB9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59298</TotalTime>
  <Pages>1</Pages>
  <Words>272</Words>
  <Characters>1557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5162</cp:revision>
  <cp:lastPrinted>2024-08-06T15:26:00Z</cp:lastPrinted>
  <dcterms:created xsi:type="dcterms:W3CDTF">2016-03-08T22:06:00Z</dcterms:created>
  <dcterms:modified xsi:type="dcterms:W3CDTF">2024-11-18T18:24:00Z</dcterms:modified>
</cp:coreProperties>
</file>