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E0D77" w:rsidRPr="000E0D77">
        <w:rPr>
          <w:sz w:val="22"/>
        </w:rPr>
        <w:t>Cesar Augusto Tomm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E0D77">
        <w:rPr>
          <w:sz w:val="22"/>
        </w:rPr>
        <w:t>55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B4161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545FB">
        <w:rPr>
          <w:sz w:val="22"/>
        </w:rPr>
        <w:t>1</w:t>
      </w:r>
      <w:r w:rsidR="000E0D77">
        <w:rPr>
          <w:sz w:val="22"/>
        </w:rPr>
        <w:t>3</w:t>
      </w:r>
      <w:bookmarkStart w:id="0" w:name="_GoBack"/>
      <w:bookmarkEnd w:id="0"/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D134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545FB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4545FB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E0D77">
        <w:rPr>
          <w:noProof/>
          <w:sz w:val="24"/>
        </w:rPr>
        <w:t>13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F94" w:rsidRDefault="00035F94">
      <w:r>
        <w:separator/>
      </w:r>
    </w:p>
  </w:endnote>
  <w:endnote w:type="continuationSeparator" w:id="0">
    <w:p w:rsidR="00035F94" w:rsidRDefault="00035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35F9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F94" w:rsidRDefault="00035F94">
      <w:r>
        <w:separator/>
      </w:r>
    </w:p>
  </w:footnote>
  <w:footnote w:type="continuationSeparator" w:id="0">
    <w:p w:rsidR="00035F94" w:rsidRDefault="00035F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5161</cp:revision>
  <cp:lastPrinted>2024-08-06T15:26:00Z</cp:lastPrinted>
  <dcterms:created xsi:type="dcterms:W3CDTF">2016-03-08T22:06:00Z</dcterms:created>
  <dcterms:modified xsi:type="dcterms:W3CDTF">2024-11-13T16:31:00Z</dcterms:modified>
</cp:coreProperties>
</file>