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EE6952" w:rsidRPr="00EE6952" w:rsidRDefault="00EE6952" w:rsidP="00EE6952">
      <w:pPr>
        <w:rPr>
          <w:sz w:val="32"/>
          <w:szCs w:val="32"/>
        </w:rPr>
      </w:pPr>
      <w:r w:rsidRPr="00EE6952">
        <w:rPr>
          <w:sz w:val="32"/>
          <w:szCs w:val="32"/>
        </w:rPr>
        <w:t>PACIENTE: Carlos Alberto da Silva Carvalho</w:t>
      </w:r>
    </w:p>
    <w:p w:rsidR="00EE6952" w:rsidRPr="00EE6952" w:rsidRDefault="00EE6952" w:rsidP="00EE6952">
      <w:pPr>
        <w:rPr>
          <w:sz w:val="32"/>
          <w:szCs w:val="32"/>
        </w:rPr>
      </w:pPr>
      <w:r w:rsidRPr="00EE6952">
        <w:rPr>
          <w:sz w:val="32"/>
          <w:szCs w:val="32"/>
        </w:rPr>
        <w:t xml:space="preserve">IDADE:46 anos SEXO: M                   </w:t>
      </w:r>
    </w:p>
    <w:p w:rsidR="002F2BBE" w:rsidRDefault="00EE6952" w:rsidP="00EE6952">
      <w:pPr>
        <w:rPr>
          <w:sz w:val="32"/>
          <w:szCs w:val="32"/>
        </w:rPr>
      </w:pPr>
      <w:r w:rsidRPr="00EE6952">
        <w:rPr>
          <w:sz w:val="32"/>
          <w:szCs w:val="32"/>
        </w:rPr>
        <w:t>DATA DO EXAME:12 nov. 24</w:t>
      </w:r>
    </w:p>
    <w:p w:rsidR="00EE6952" w:rsidRDefault="00EE6952" w:rsidP="00EE695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</w:t>
      </w:r>
      <w:r w:rsidR="00EE6952">
        <w:rPr>
          <w:sz w:val="32"/>
        </w:rPr>
        <w:t xml:space="preserve"> direita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</w:t>
      </w:r>
      <w:r w:rsidR="00EE6952">
        <w:rPr>
          <w:i/>
          <w:sz w:val="32"/>
        </w:rPr>
        <w:t>DF</w:t>
      </w:r>
      <w:bookmarkStart w:id="0" w:name="_GoBack"/>
      <w:bookmarkEnd w:id="0"/>
      <w:r>
        <w:rPr>
          <w:i/>
          <w:sz w:val="32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F54" w:rsidRDefault="00617F54">
      <w:r>
        <w:separator/>
      </w:r>
    </w:p>
  </w:endnote>
  <w:endnote w:type="continuationSeparator" w:id="0">
    <w:p w:rsidR="00617F54" w:rsidRDefault="00617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F54" w:rsidRDefault="00617F54">
      <w:r>
        <w:separator/>
      </w:r>
    </w:p>
  </w:footnote>
  <w:footnote w:type="continuationSeparator" w:id="0">
    <w:p w:rsidR="00617F54" w:rsidRDefault="00617F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3C9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2A5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038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557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27E98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17F54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1105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4FF2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02A6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3B8B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173B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095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546C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695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72093-112C-44DF-98EA-DB6108942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385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123</cp:revision>
  <cp:lastPrinted>2017-08-09T15:20:00Z</cp:lastPrinted>
  <dcterms:created xsi:type="dcterms:W3CDTF">2017-08-09T15:20:00Z</dcterms:created>
  <dcterms:modified xsi:type="dcterms:W3CDTF">2024-11-12T15:45:00Z</dcterms:modified>
</cp:coreProperties>
</file>