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 xml:space="preserve">Nome :  </w:t>
      </w:r>
      <w:r w:rsidRPr="00C81D6B">
        <w:rPr>
          <w:sz w:val="22"/>
        </w:rPr>
        <w:tab/>
      </w:r>
      <w:r w:rsidR="00E03B74" w:rsidRPr="00E03B74">
        <w:rPr>
          <w:sz w:val="22"/>
        </w:rPr>
        <w:t>Carlos Alberto da Silva Carvalho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 xml:space="preserve">Idade :  </w:t>
      </w:r>
      <w:r w:rsidRPr="00C81D6B">
        <w:rPr>
          <w:sz w:val="22"/>
        </w:rPr>
        <w:tab/>
      </w:r>
      <w:r w:rsidR="00E03B74">
        <w:rPr>
          <w:sz w:val="22"/>
        </w:rPr>
        <w:t>46</w:t>
      </w:r>
      <w:r w:rsidRPr="00C81D6B">
        <w:rPr>
          <w:sz w:val="22"/>
        </w:rPr>
        <w:t xml:space="preserve"> anos</w:t>
      </w:r>
    </w:p>
    <w:p w:rsidR="00C81D6B" w:rsidRPr="00C81D6B" w:rsidRDefault="00E03B74" w:rsidP="00C81D6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>Indicação            Cefaleia</w:t>
      </w:r>
      <w:r w:rsidR="00C81D6B" w:rsidRPr="00C81D6B">
        <w:rPr>
          <w:sz w:val="22"/>
        </w:rPr>
        <w:t xml:space="preserve"> 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 xml:space="preserve"> Data:                 </w:t>
      </w:r>
      <w:r w:rsidR="00E03B74">
        <w:rPr>
          <w:sz w:val="22"/>
        </w:rPr>
        <w:t>12 nov. 24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>Medico:              Dr.Claudio Oppenheimer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>Terapêutica :</w:t>
      </w:r>
      <w:r w:rsidRPr="00C81D6B">
        <w:rPr>
          <w:sz w:val="22"/>
        </w:rPr>
        <w:tab/>
      </w:r>
      <w:r w:rsidR="00E03B74" w:rsidRPr="00E03B74">
        <w:rPr>
          <w:sz w:val="22"/>
        </w:rPr>
        <w:t>Tegretol, Amitril, Reconter</w:t>
      </w:r>
    </w:p>
    <w:p w:rsidR="00EB1180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>Lateralidade :</w:t>
      </w:r>
      <w:r w:rsidRPr="00C81D6B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 xml:space="preserve">espiculas de predominio </w:t>
      </w:r>
      <w:r w:rsidR="00E03B74">
        <w:t>de projecao difusa</w:t>
      </w:r>
      <w:r w:rsidR="00DE2FB2" w:rsidRPr="00DE2FB2">
        <w:t xml:space="preserve"> </w:t>
      </w:r>
      <w:bookmarkStart w:id="0" w:name="_GoBack"/>
      <w:bookmarkEnd w:id="0"/>
      <w:r w:rsidR="00DE2FB2" w:rsidRPr="00DE2FB2">
        <w:t>em ambos os hemisférios cerebrais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 xml:space="preserve">Há um distúrbio da atividade elétrica cerebral caracterizado por periodos intermitentes de espiculas de predominio </w:t>
      </w:r>
      <w:r w:rsidR="00E03B74">
        <w:rPr>
          <w:sz w:val="24"/>
          <w:szCs w:val="24"/>
        </w:rPr>
        <w:t xml:space="preserve">de </w:t>
      </w:r>
      <w:r w:rsidRPr="00DE2FB2">
        <w:rPr>
          <w:sz w:val="24"/>
          <w:szCs w:val="24"/>
        </w:rPr>
        <w:t xml:space="preserve"> projecao</w:t>
      </w:r>
      <w:r w:rsidR="00E03B74">
        <w:rPr>
          <w:sz w:val="24"/>
          <w:szCs w:val="24"/>
        </w:rPr>
        <w:t xml:space="preserve"> difusa</w:t>
      </w:r>
      <w:r w:rsidRPr="00DE2FB2">
        <w:rPr>
          <w:sz w:val="24"/>
          <w:szCs w:val="24"/>
        </w:rPr>
        <w:t xml:space="preserve"> em ambos os hemisférios cerebrais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E03B74">
        <w:rPr>
          <w:noProof/>
          <w:sz w:val="24"/>
        </w:rPr>
        <w:t>12 de novembro de 2024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DE1" w:rsidRDefault="00FB3DE1">
      <w:r>
        <w:separator/>
      </w:r>
    </w:p>
  </w:endnote>
  <w:endnote w:type="continuationSeparator" w:id="0">
    <w:p w:rsidR="00FB3DE1" w:rsidRDefault="00FB3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FB3DE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DE1" w:rsidRDefault="00FB3DE1">
      <w:r>
        <w:separator/>
      </w:r>
    </w:p>
  </w:footnote>
  <w:footnote w:type="continuationSeparator" w:id="0">
    <w:p w:rsidR="00FB3DE1" w:rsidRDefault="00FB3D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3841"/>
    <w:rsid w:val="001F7ED7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B7560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04BA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C743E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84C2C"/>
    <w:rsid w:val="009A235C"/>
    <w:rsid w:val="009B1325"/>
    <w:rsid w:val="009B1F19"/>
    <w:rsid w:val="009B29AE"/>
    <w:rsid w:val="009C4A7C"/>
    <w:rsid w:val="009C5118"/>
    <w:rsid w:val="009D0A11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966B6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05D67"/>
    <w:rsid w:val="00C117A4"/>
    <w:rsid w:val="00C33361"/>
    <w:rsid w:val="00C34521"/>
    <w:rsid w:val="00C526B3"/>
    <w:rsid w:val="00C53C4C"/>
    <w:rsid w:val="00C67209"/>
    <w:rsid w:val="00C74555"/>
    <w:rsid w:val="00C74619"/>
    <w:rsid w:val="00C81D6B"/>
    <w:rsid w:val="00C874EC"/>
    <w:rsid w:val="00C8769E"/>
    <w:rsid w:val="00CA27D2"/>
    <w:rsid w:val="00CB19AD"/>
    <w:rsid w:val="00CB6B7F"/>
    <w:rsid w:val="00CB72BE"/>
    <w:rsid w:val="00CC22B0"/>
    <w:rsid w:val="00CC7E91"/>
    <w:rsid w:val="00CD5615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0076D"/>
    <w:rsid w:val="00E03B74"/>
    <w:rsid w:val="00E1607D"/>
    <w:rsid w:val="00E351D3"/>
    <w:rsid w:val="00E4595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548C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3DE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359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178</cp:revision>
  <cp:lastPrinted>2011-05-26T22:39:00Z</cp:lastPrinted>
  <dcterms:created xsi:type="dcterms:W3CDTF">2016-04-06T15:59:00Z</dcterms:created>
  <dcterms:modified xsi:type="dcterms:W3CDTF">2024-11-12T15:42:00Z</dcterms:modified>
</cp:coreProperties>
</file>