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545FB" w:rsidRPr="004545FB">
        <w:rPr>
          <w:sz w:val="22"/>
        </w:rPr>
        <w:t>Shyrlenne Matsamura Ramos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545FB">
        <w:rPr>
          <w:sz w:val="22"/>
        </w:rPr>
        <w:t>29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4545FB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4545FB">
        <w:rPr>
          <w:sz w:val="22"/>
        </w:rPr>
        <w:t>11</w:t>
      </w:r>
      <w:r w:rsidR="00126718">
        <w:rPr>
          <w:sz w:val="22"/>
        </w:rPr>
        <w:t xml:space="preserve"> nov.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4545FB">
        <w:rPr>
          <w:sz w:val="22"/>
        </w:rPr>
        <w:t>Venvance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545FB">
        <w:t>8.6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4545FB">
        <w:t>39.1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545FB">
        <w:rPr>
          <w:noProof/>
          <w:sz w:val="24"/>
        </w:rPr>
        <w:t>11 de novembro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CC4" w:rsidRDefault="00B05CC4">
      <w:r>
        <w:separator/>
      </w:r>
    </w:p>
  </w:endnote>
  <w:endnote w:type="continuationSeparator" w:id="0">
    <w:p w:rsidR="00B05CC4" w:rsidRDefault="00B05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05CC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CC4" w:rsidRDefault="00B05CC4">
      <w:r>
        <w:separator/>
      </w:r>
    </w:p>
  </w:footnote>
  <w:footnote w:type="continuationSeparator" w:id="0">
    <w:p w:rsidR="00B05CC4" w:rsidRDefault="00B05C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59295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5158</cp:revision>
  <cp:lastPrinted>2024-08-06T15:26:00Z</cp:lastPrinted>
  <dcterms:created xsi:type="dcterms:W3CDTF">2016-03-08T22:06:00Z</dcterms:created>
  <dcterms:modified xsi:type="dcterms:W3CDTF">2024-11-11T16:44:00Z</dcterms:modified>
</cp:coreProperties>
</file>