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52CCD" w:rsidRPr="00852CCD" w:rsidRDefault="00852CCD" w:rsidP="00852CCD">
      <w:pPr>
        <w:rPr>
          <w:sz w:val="32"/>
        </w:rPr>
      </w:pPr>
      <w:r w:rsidRPr="00852CCD">
        <w:rPr>
          <w:sz w:val="32"/>
        </w:rPr>
        <w:t xml:space="preserve">PACIENTE: </w:t>
      </w:r>
      <w:r w:rsidR="008A5700" w:rsidRPr="008A5700">
        <w:rPr>
          <w:sz w:val="32"/>
        </w:rPr>
        <w:t>Antonio Luiz da Silva</w:t>
      </w:r>
    </w:p>
    <w:p w:rsidR="00852CCD" w:rsidRPr="00852CCD" w:rsidRDefault="00852CCD" w:rsidP="00852CCD">
      <w:pPr>
        <w:rPr>
          <w:sz w:val="32"/>
        </w:rPr>
      </w:pPr>
      <w:r w:rsidRPr="00852CCD">
        <w:rPr>
          <w:sz w:val="32"/>
        </w:rPr>
        <w:t>IDADE:</w:t>
      </w:r>
      <w:r w:rsidR="008A5700">
        <w:rPr>
          <w:sz w:val="32"/>
        </w:rPr>
        <w:t>78</w:t>
      </w:r>
      <w:bookmarkStart w:id="0" w:name="_GoBack"/>
      <w:bookmarkEnd w:id="0"/>
      <w:r w:rsidRPr="00852CCD">
        <w:rPr>
          <w:sz w:val="32"/>
        </w:rPr>
        <w:t xml:space="preserve"> anos SEXO: M                   </w:t>
      </w:r>
    </w:p>
    <w:p w:rsidR="00F4668A" w:rsidRDefault="00852CCD" w:rsidP="00852CCD">
      <w:pPr>
        <w:rPr>
          <w:sz w:val="32"/>
        </w:rPr>
      </w:pPr>
      <w:r w:rsidRPr="00852CCD">
        <w:rPr>
          <w:sz w:val="32"/>
        </w:rPr>
        <w:t>DATA DO EXAME:8 nov.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7AB1" w:rsidRDefault="00037AB1">
      <w:r>
        <w:separator/>
      </w:r>
    </w:p>
  </w:endnote>
  <w:endnote w:type="continuationSeparator" w:id="0">
    <w:p w:rsidR="00037AB1" w:rsidRDefault="00037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37AB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7AB1" w:rsidRDefault="00037AB1">
      <w:r>
        <w:separator/>
      </w:r>
    </w:p>
  </w:footnote>
  <w:footnote w:type="continuationSeparator" w:id="0">
    <w:p w:rsidR="00037AB1" w:rsidRDefault="00037A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5031</cp:revision>
  <cp:lastPrinted>2024-08-06T15:30:00Z</cp:lastPrinted>
  <dcterms:created xsi:type="dcterms:W3CDTF">2016-03-08T22:17:00Z</dcterms:created>
  <dcterms:modified xsi:type="dcterms:W3CDTF">2024-11-08T21:56:00Z</dcterms:modified>
</cp:coreProperties>
</file>