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869AE" w:rsidRPr="00A869AE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>PACIENTE: Antonio Luiz da Silva</w:t>
      </w:r>
    </w:p>
    <w:p w:rsidR="00A869AE" w:rsidRPr="00A869AE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 xml:space="preserve">IDADE:78 anos SEXO: M                   </w:t>
      </w:r>
    </w:p>
    <w:p w:rsidR="00B07B16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>DATA DO EXAME:8 nov.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7CC" w:rsidRDefault="00D657CC">
      <w:r>
        <w:separator/>
      </w:r>
    </w:p>
  </w:endnote>
  <w:endnote w:type="continuationSeparator" w:id="0">
    <w:p w:rsidR="00D657CC" w:rsidRDefault="00D65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657C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7CC" w:rsidRDefault="00D657CC">
      <w:r>
        <w:separator/>
      </w:r>
    </w:p>
  </w:footnote>
  <w:footnote w:type="continuationSeparator" w:id="0">
    <w:p w:rsidR="00D657CC" w:rsidRDefault="00D657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2120F-B4B4-4B05-A2C5-3E8C7E827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9717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3547</cp:revision>
  <cp:lastPrinted>2024-08-06T15:29:00Z</cp:lastPrinted>
  <dcterms:created xsi:type="dcterms:W3CDTF">2016-03-08T23:34:00Z</dcterms:created>
  <dcterms:modified xsi:type="dcterms:W3CDTF">2024-11-08T21:57:00Z</dcterms:modified>
</cp:coreProperties>
</file>