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244A7" w:rsidRPr="002244A7">
        <w:rPr>
          <w:sz w:val="22"/>
        </w:rPr>
        <w:t>Jocileide da Costa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44A7">
        <w:rPr>
          <w:sz w:val="22"/>
        </w:rPr>
        <w:t>37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244A7">
        <w:rPr>
          <w:sz w:val="22"/>
        </w:rPr>
        <w:t>Covid Longa?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244A7">
        <w:rPr>
          <w:sz w:val="22"/>
        </w:rPr>
        <w:t>4</w:t>
      </w:r>
      <w:bookmarkStart w:id="0" w:name="_GoBack"/>
      <w:bookmarkEnd w:id="0"/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90C7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26718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26718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44A7">
        <w:rPr>
          <w:noProof/>
          <w:sz w:val="24"/>
        </w:rPr>
        <w:t>4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79D" w:rsidRDefault="003D479D">
      <w:r>
        <w:separator/>
      </w:r>
    </w:p>
  </w:endnote>
  <w:endnote w:type="continuationSeparator" w:id="0">
    <w:p w:rsidR="003D479D" w:rsidRDefault="003D4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D47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79D" w:rsidRDefault="003D479D">
      <w:r>
        <w:separator/>
      </w:r>
    </w:p>
  </w:footnote>
  <w:footnote w:type="continuationSeparator" w:id="0">
    <w:p w:rsidR="003D479D" w:rsidRDefault="003D4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5152</cp:revision>
  <cp:lastPrinted>2024-08-06T15:26:00Z</cp:lastPrinted>
  <dcterms:created xsi:type="dcterms:W3CDTF">2016-03-08T22:06:00Z</dcterms:created>
  <dcterms:modified xsi:type="dcterms:W3CDTF">2024-11-04T14:50:00Z</dcterms:modified>
</cp:coreProperties>
</file>