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9528F" w:rsidRPr="0009528F">
        <w:rPr>
          <w:sz w:val="22"/>
        </w:rPr>
        <w:t>Vera Lucia Moreira de Mello Mattos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9528F">
        <w:rPr>
          <w:sz w:val="22"/>
        </w:rPr>
        <w:t>72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190C78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09528F">
        <w:rPr>
          <w:sz w:val="22"/>
        </w:rPr>
        <w:t>30</w:t>
      </w:r>
      <w:r w:rsidR="00184B42">
        <w:rPr>
          <w:sz w:val="22"/>
        </w:rPr>
        <w:t xml:space="preserve"> out</w:t>
      </w:r>
      <w:r w:rsidR="00272AD0">
        <w:rPr>
          <w:sz w:val="22"/>
        </w:rPr>
        <w:t>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190C78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9528F">
        <w:t>10.2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09528F">
        <w:t>31.8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9528F">
        <w:rPr>
          <w:noProof/>
          <w:sz w:val="24"/>
        </w:rPr>
        <w:t>30 de outubro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1C3F" w:rsidRDefault="00BE1C3F">
      <w:r>
        <w:separator/>
      </w:r>
    </w:p>
  </w:endnote>
  <w:endnote w:type="continuationSeparator" w:id="0">
    <w:p w:rsidR="00BE1C3F" w:rsidRDefault="00BE1C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E1C3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1C3F" w:rsidRDefault="00BE1C3F">
      <w:r>
        <w:separator/>
      </w:r>
    </w:p>
  </w:footnote>
  <w:footnote w:type="continuationSeparator" w:id="0">
    <w:p w:rsidR="00BE1C3F" w:rsidRDefault="00BE1C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59289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5150</cp:revision>
  <cp:lastPrinted>2024-08-06T15:26:00Z</cp:lastPrinted>
  <dcterms:created xsi:type="dcterms:W3CDTF">2016-03-08T22:06:00Z</dcterms:created>
  <dcterms:modified xsi:type="dcterms:W3CDTF">2024-10-30T18:45:00Z</dcterms:modified>
</cp:coreProperties>
</file>