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90C78" w:rsidRPr="00190C78">
        <w:rPr>
          <w:sz w:val="22"/>
        </w:rPr>
        <w:t>Andre Marcelo Tarabuio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90C78">
        <w:rPr>
          <w:sz w:val="22"/>
        </w:rPr>
        <w:t>44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90C7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90C78">
        <w:rPr>
          <w:sz w:val="22"/>
        </w:rPr>
        <w:t>25</w:t>
      </w:r>
      <w:r w:rsidR="00184B42">
        <w:rPr>
          <w:sz w:val="22"/>
        </w:rPr>
        <w:t xml:space="preserve">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90C78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0C78">
        <w:rPr>
          <w:noProof/>
          <w:sz w:val="24"/>
        </w:rPr>
        <w:t>25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C1" w:rsidRDefault="005D73C1">
      <w:r>
        <w:separator/>
      </w:r>
    </w:p>
  </w:endnote>
  <w:endnote w:type="continuationSeparator" w:id="0">
    <w:p w:rsidR="005D73C1" w:rsidRDefault="005D7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73C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C1" w:rsidRDefault="005D73C1">
      <w:r>
        <w:separator/>
      </w:r>
    </w:p>
  </w:footnote>
  <w:footnote w:type="continuationSeparator" w:id="0">
    <w:p w:rsidR="005D73C1" w:rsidRDefault="005D73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3C1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5148</cp:revision>
  <cp:lastPrinted>2024-08-06T15:26:00Z</cp:lastPrinted>
  <dcterms:created xsi:type="dcterms:W3CDTF">2016-03-08T22:06:00Z</dcterms:created>
  <dcterms:modified xsi:type="dcterms:W3CDTF">2024-10-25T17:29:00Z</dcterms:modified>
</cp:coreProperties>
</file>