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PACIENTE: Maria Luiza Lima Torres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 xml:space="preserve">IDADE:15 anos SEXO: F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EXAME:21 out.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82D" w:rsidRDefault="003B482D">
      <w:r>
        <w:separator/>
      </w:r>
    </w:p>
  </w:endnote>
  <w:endnote w:type="continuationSeparator" w:id="0">
    <w:p w:rsidR="003B482D" w:rsidRDefault="003B4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B48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82D" w:rsidRDefault="003B482D">
      <w:r>
        <w:separator/>
      </w:r>
    </w:p>
  </w:footnote>
  <w:footnote w:type="continuationSeparator" w:id="0">
    <w:p w:rsidR="003B482D" w:rsidRDefault="003B48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2417</cp:revision>
  <cp:lastPrinted>2023-04-18T21:05:00Z</cp:lastPrinted>
  <dcterms:created xsi:type="dcterms:W3CDTF">2016-03-08T23:18:00Z</dcterms:created>
  <dcterms:modified xsi:type="dcterms:W3CDTF">2024-10-21T20:50:00Z</dcterms:modified>
</cp:coreProperties>
</file>