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06D9B" w:rsidRPr="00C06D9B">
        <w:rPr>
          <w:sz w:val="22"/>
        </w:rPr>
        <w:t>Maria Luiza Lima Torres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06D9B">
        <w:rPr>
          <w:sz w:val="22"/>
        </w:rPr>
        <w:t xml:space="preserve">15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C06D9B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C06D9B">
        <w:rPr>
          <w:sz w:val="22"/>
        </w:rPr>
        <w:t>21</w:t>
      </w:r>
      <w:r w:rsidR="00184B42">
        <w:rPr>
          <w:sz w:val="22"/>
        </w:rPr>
        <w:t xml:space="preserve"> out</w:t>
      </w:r>
      <w:r w:rsidR="00272AD0">
        <w:rPr>
          <w:sz w:val="22"/>
        </w:rPr>
        <w:t>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06D9B">
        <w:rPr>
          <w:sz w:val="22"/>
        </w:rPr>
        <w:t>Ritalina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8097E">
        <w:t>11.8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88097E">
        <w:t>26.5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06D9B">
        <w:rPr>
          <w:noProof/>
          <w:sz w:val="24"/>
        </w:rPr>
        <w:t>21 de outubro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764C" w:rsidRDefault="001F764C">
      <w:r>
        <w:separator/>
      </w:r>
    </w:p>
  </w:endnote>
  <w:endnote w:type="continuationSeparator" w:id="0">
    <w:p w:rsidR="001F764C" w:rsidRDefault="001F7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F764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764C" w:rsidRDefault="001F764C">
      <w:r>
        <w:separator/>
      </w:r>
    </w:p>
  </w:footnote>
  <w:footnote w:type="continuationSeparator" w:id="0">
    <w:p w:rsidR="001F764C" w:rsidRDefault="001F76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59285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5147</cp:revision>
  <cp:lastPrinted>2024-08-06T15:26:00Z</cp:lastPrinted>
  <dcterms:created xsi:type="dcterms:W3CDTF">2016-03-08T22:06:00Z</dcterms:created>
  <dcterms:modified xsi:type="dcterms:W3CDTF">2024-10-21T20:46:00Z</dcterms:modified>
</cp:coreProperties>
</file>