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81D35" w:rsidRPr="00281D35">
        <w:rPr>
          <w:sz w:val="22"/>
        </w:rPr>
        <w:t>Sheila Lilian Dias Frazao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81D35">
        <w:rPr>
          <w:sz w:val="22"/>
        </w:rPr>
        <w:t>46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81D35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81D35">
        <w:rPr>
          <w:sz w:val="22"/>
        </w:rPr>
        <w:t>14</w:t>
      </w:r>
      <w:r w:rsidR="00184B42">
        <w:rPr>
          <w:sz w:val="22"/>
        </w:rPr>
        <w:t xml:space="preserve">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81D35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81D35">
        <w:rPr>
          <w:noProof/>
          <w:sz w:val="24"/>
        </w:rPr>
        <w:t>14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054" w:rsidRDefault="00ED1054">
      <w:r>
        <w:separator/>
      </w:r>
    </w:p>
  </w:endnote>
  <w:endnote w:type="continuationSeparator" w:id="0">
    <w:p w:rsidR="00ED1054" w:rsidRDefault="00ED1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D105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054" w:rsidRDefault="00ED1054">
      <w:r>
        <w:separator/>
      </w:r>
    </w:p>
  </w:footnote>
  <w:footnote w:type="continuationSeparator" w:id="0">
    <w:p w:rsidR="00ED1054" w:rsidRDefault="00ED10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59282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5145</cp:revision>
  <cp:lastPrinted>2024-08-06T15:26:00Z</cp:lastPrinted>
  <dcterms:created xsi:type="dcterms:W3CDTF">2016-03-08T22:06:00Z</dcterms:created>
  <dcterms:modified xsi:type="dcterms:W3CDTF">2024-10-14T19:32:00Z</dcterms:modified>
</cp:coreProperties>
</file>