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125ECA" w:rsidRPr="00125ECA" w:rsidRDefault="00125ECA" w:rsidP="00125ECA">
      <w:pPr>
        <w:ind w:right="-99"/>
        <w:jc w:val="both"/>
        <w:rPr>
          <w:sz w:val="32"/>
          <w:szCs w:val="32"/>
        </w:rPr>
      </w:pPr>
    </w:p>
    <w:p w:rsidR="007D553F" w:rsidRPr="007D553F" w:rsidRDefault="007D553F" w:rsidP="007D553F">
      <w:pPr>
        <w:ind w:right="-99"/>
        <w:jc w:val="both"/>
        <w:rPr>
          <w:sz w:val="32"/>
          <w:szCs w:val="32"/>
        </w:rPr>
      </w:pPr>
      <w:r w:rsidRPr="007D553F">
        <w:rPr>
          <w:sz w:val="32"/>
          <w:szCs w:val="32"/>
        </w:rPr>
        <w:t>PACIENTE: Gerson Ferreira Lima</w:t>
      </w:r>
    </w:p>
    <w:p w:rsidR="007D553F" w:rsidRPr="007D553F" w:rsidRDefault="007D553F" w:rsidP="007D553F">
      <w:pPr>
        <w:ind w:right="-99"/>
        <w:jc w:val="both"/>
        <w:rPr>
          <w:sz w:val="32"/>
          <w:szCs w:val="32"/>
        </w:rPr>
      </w:pPr>
      <w:r w:rsidRPr="007D553F">
        <w:rPr>
          <w:sz w:val="32"/>
          <w:szCs w:val="32"/>
        </w:rPr>
        <w:t xml:space="preserve">IDADE:55 anos SEXO: M                   </w:t>
      </w:r>
    </w:p>
    <w:p w:rsidR="0075006B" w:rsidRDefault="007D553F" w:rsidP="007D553F">
      <w:pPr>
        <w:ind w:right="-99"/>
        <w:jc w:val="both"/>
        <w:rPr>
          <w:sz w:val="32"/>
          <w:szCs w:val="32"/>
        </w:rPr>
      </w:pPr>
      <w:r w:rsidRPr="007D553F">
        <w:rPr>
          <w:sz w:val="32"/>
          <w:szCs w:val="32"/>
        </w:rPr>
        <w:t>DATA DO EXAME:8 out. 24</w:t>
      </w:r>
      <w:bookmarkStart w:id="0" w:name="_GoBack"/>
      <w:bookmarkEnd w:id="0"/>
    </w:p>
    <w:p w:rsidR="00CD6A6E" w:rsidRPr="00B03B58" w:rsidRDefault="00CD6A6E" w:rsidP="00CD6A6E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  <w:r w:rsidR="00834AC0">
        <w:rPr>
          <w:sz w:val="28"/>
          <w:szCs w:val="28"/>
        </w:rPr>
        <w:t>.</w:t>
      </w:r>
    </w:p>
    <w:p w:rsidR="0023456D" w:rsidRDefault="009A3A55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Pressao intracraniana normal.</w:t>
      </w:r>
    </w:p>
    <w:p w:rsidR="00F62FFA" w:rsidRDefault="0023456D" w:rsidP="00320F3C">
      <w:pPr>
        <w:jc w:val="both"/>
      </w:pPr>
      <w:r>
        <w:t xml:space="preserve"> </w:t>
      </w: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9706C" w:rsidRDefault="0069706C">
      <w:r>
        <w:separator/>
      </w:r>
    </w:p>
  </w:endnote>
  <w:endnote w:type="continuationSeparator" w:id="0">
    <w:p w:rsidR="0069706C" w:rsidRDefault="006970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69706C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9706C" w:rsidRDefault="0069706C">
      <w:r>
        <w:separator/>
      </w:r>
    </w:p>
  </w:footnote>
  <w:footnote w:type="continuationSeparator" w:id="0">
    <w:p w:rsidR="0069706C" w:rsidRDefault="0069706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2C4E"/>
    <w:rsid w:val="00004C60"/>
    <w:rsid w:val="00006240"/>
    <w:rsid w:val="0001030E"/>
    <w:rsid w:val="000130DF"/>
    <w:rsid w:val="000145AA"/>
    <w:rsid w:val="00017AA8"/>
    <w:rsid w:val="00020960"/>
    <w:rsid w:val="00021E59"/>
    <w:rsid w:val="00023861"/>
    <w:rsid w:val="00023AF3"/>
    <w:rsid w:val="00023EBB"/>
    <w:rsid w:val="00024298"/>
    <w:rsid w:val="0002602E"/>
    <w:rsid w:val="00026223"/>
    <w:rsid w:val="000264B0"/>
    <w:rsid w:val="00026BCE"/>
    <w:rsid w:val="000271AC"/>
    <w:rsid w:val="000278E6"/>
    <w:rsid w:val="000312AA"/>
    <w:rsid w:val="00034677"/>
    <w:rsid w:val="0003629F"/>
    <w:rsid w:val="000365C3"/>
    <w:rsid w:val="000370B2"/>
    <w:rsid w:val="00037910"/>
    <w:rsid w:val="00037A4F"/>
    <w:rsid w:val="00041FA7"/>
    <w:rsid w:val="00042B67"/>
    <w:rsid w:val="000434C9"/>
    <w:rsid w:val="00043A49"/>
    <w:rsid w:val="00046172"/>
    <w:rsid w:val="00046A43"/>
    <w:rsid w:val="000472CF"/>
    <w:rsid w:val="00047666"/>
    <w:rsid w:val="00047EBE"/>
    <w:rsid w:val="000500C6"/>
    <w:rsid w:val="00052544"/>
    <w:rsid w:val="0005295E"/>
    <w:rsid w:val="0005677A"/>
    <w:rsid w:val="0005696C"/>
    <w:rsid w:val="000576FA"/>
    <w:rsid w:val="00057A58"/>
    <w:rsid w:val="00060265"/>
    <w:rsid w:val="0006755A"/>
    <w:rsid w:val="00067E08"/>
    <w:rsid w:val="000705EB"/>
    <w:rsid w:val="000706EA"/>
    <w:rsid w:val="00070EB6"/>
    <w:rsid w:val="0007547B"/>
    <w:rsid w:val="000807EF"/>
    <w:rsid w:val="00080D1E"/>
    <w:rsid w:val="0008272C"/>
    <w:rsid w:val="00082846"/>
    <w:rsid w:val="00082BD4"/>
    <w:rsid w:val="00082D0F"/>
    <w:rsid w:val="000866B2"/>
    <w:rsid w:val="000904FD"/>
    <w:rsid w:val="00090CA7"/>
    <w:rsid w:val="00091DCF"/>
    <w:rsid w:val="000930C6"/>
    <w:rsid w:val="0009361A"/>
    <w:rsid w:val="00093CBD"/>
    <w:rsid w:val="00093EEE"/>
    <w:rsid w:val="0009423B"/>
    <w:rsid w:val="000955EC"/>
    <w:rsid w:val="000966B9"/>
    <w:rsid w:val="00097547"/>
    <w:rsid w:val="000A01FF"/>
    <w:rsid w:val="000A0925"/>
    <w:rsid w:val="000A0B02"/>
    <w:rsid w:val="000A0C37"/>
    <w:rsid w:val="000A227B"/>
    <w:rsid w:val="000A6E5D"/>
    <w:rsid w:val="000B1634"/>
    <w:rsid w:val="000B2261"/>
    <w:rsid w:val="000B23C0"/>
    <w:rsid w:val="000B455F"/>
    <w:rsid w:val="000B45C3"/>
    <w:rsid w:val="000B46DC"/>
    <w:rsid w:val="000B628A"/>
    <w:rsid w:val="000B6628"/>
    <w:rsid w:val="000B6877"/>
    <w:rsid w:val="000C2167"/>
    <w:rsid w:val="000C2253"/>
    <w:rsid w:val="000C390B"/>
    <w:rsid w:val="000C3E1E"/>
    <w:rsid w:val="000C497F"/>
    <w:rsid w:val="000C51E2"/>
    <w:rsid w:val="000C635F"/>
    <w:rsid w:val="000D0163"/>
    <w:rsid w:val="000D116E"/>
    <w:rsid w:val="000D137B"/>
    <w:rsid w:val="000D1D6D"/>
    <w:rsid w:val="000D30F7"/>
    <w:rsid w:val="000D34D9"/>
    <w:rsid w:val="000D5315"/>
    <w:rsid w:val="000D6906"/>
    <w:rsid w:val="000E07B7"/>
    <w:rsid w:val="000E22E2"/>
    <w:rsid w:val="000E2452"/>
    <w:rsid w:val="000E3B61"/>
    <w:rsid w:val="000E468E"/>
    <w:rsid w:val="000E58B3"/>
    <w:rsid w:val="000F0219"/>
    <w:rsid w:val="000F047E"/>
    <w:rsid w:val="000F073C"/>
    <w:rsid w:val="000F2251"/>
    <w:rsid w:val="000F25DB"/>
    <w:rsid w:val="000F27A8"/>
    <w:rsid w:val="000F3CA3"/>
    <w:rsid w:val="000F6557"/>
    <w:rsid w:val="000F679C"/>
    <w:rsid w:val="000F7729"/>
    <w:rsid w:val="001003DE"/>
    <w:rsid w:val="00104EC5"/>
    <w:rsid w:val="00105B4B"/>
    <w:rsid w:val="00105D76"/>
    <w:rsid w:val="00106E40"/>
    <w:rsid w:val="001070F6"/>
    <w:rsid w:val="001079DC"/>
    <w:rsid w:val="00107A89"/>
    <w:rsid w:val="00107D72"/>
    <w:rsid w:val="00107DDE"/>
    <w:rsid w:val="00111343"/>
    <w:rsid w:val="00112414"/>
    <w:rsid w:val="00112887"/>
    <w:rsid w:val="00114BAC"/>
    <w:rsid w:val="001166AE"/>
    <w:rsid w:val="00117EE9"/>
    <w:rsid w:val="00120061"/>
    <w:rsid w:val="0012273D"/>
    <w:rsid w:val="001239F1"/>
    <w:rsid w:val="00125ECA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56542"/>
    <w:rsid w:val="001633F1"/>
    <w:rsid w:val="00163536"/>
    <w:rsid w:val="00164140"/>
    <w:rsid w:val="0016444E"/>
    <w:rsid w:val="00164BA5"/>
    <w:rsid w:val="00164DF5"/>
    <w:rsid w:val="001705FB"/>
    <w:rsid w:val="0017356A"/>
    <w:rsid w:val="001737E7"/>
    <w:rsid w:val="001756D9"/>
    <w:rsid w:val="00175823"/>
    <w:rsid w:val="00177C8A"/>
    <w:rsid w:val="0018171A"/>
    <w:rsid w:val="00182007"/>
    <w:rsid w:val="00182A3F"/>
    <w:rsid w:val="00190C61"/>
    <w:rsid w:val="00192E8B"/>
    <w:rsid w:val="00194410"/>
    <w:rsid w:val="00194665"/>
    <w:rsid w:val="00197B5C"/>
    <w:rsid w:val="001A0041"/>
    <w:rsid w:val="001A07C3"/>
    <w:rsid w:val="001A32A3"/>
    <w:rsid w:val="001A33DC"/>
    <w:rsid w:val="001A3EDC"/>
    <w:rsid w:val="001A485E"/>
    <w:rsid w:val="001A4A2B"/>
    <w:rsid w:val="001A4B8F"/>
    <w:rsid w:val="001A5C3F"/>
    <w:rsid w:val="001A6E6F"/>
    <w:rsid w:val="001A707A"/>
    <w:rsid w:val="001A79A2"/>
    <w:rsid w:val="001A7C1B"/>
    <w:rsid w:val="001B1709"/>
    <w:rsid w:val="001B2CB6"/>
    <w:rsid w:val="001B6A3E"/>
    <w:rsid w:val="001B784B"/>
    <w:rsid w:val="001C13C8"/>
    <w:rsid w:val="001C1C8C"/>
    <w:rsid w:val="001C231E"/>
    <w:rsid w:val="001C573A"/>
    <w:rsid w:val="001C74C8"/>
    <w:rsid w:val="001D0201"/>
    <w:rsid w:val="001D278A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4096"/>
    <w:rsid w:val="001E511B"/>
    <w:rsid w:val="001E7C5F"/>
    <w:rsid w:val="001F1E2B"/>
    <w:rsid w:val="001F2970"/>
    <w:rsid w:val="001F33B8"/>
    <w:rsid w:val="001F45BF"/>
    <w:rsid w:val="001F4F2F"/>
    <w:rsid w:val="001F6FC7"/>
    <w:rsid w:val="0020222E"/>
    <w:rsid w:val="00202778"/>
    <w:rsid w:val="00203A9F"/>
    <w:rsid w:val="00203DC3"/>
    <w:rsid w:val="00203F86"/>
    <w:rsid w:val="002072F6"/>
    <w:rsid w:val="002112C3"/>
    <w:rsid w:val="00211C08"/>
    <w:rsid w:val="00212727"/>
    <w:rsid w:val="002127AE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0D9E"/>
    <w:rsid w:val="002310EC"/>
    <w:rsid w:val="002325F1"/>
    <w:rsid w:val="0023456D"/>
    <w:rsid w:val="00235A3F"/>
    <w:rsid w:val="002362F6"/>
    <w:rsid w:val="00236BF7"/>
    <w:rsid w:val="00241FAC"/>
    <w:rsid w:val="002436E1"/>
    <w:rsid w:val="0024578B"/>
    <w:rsid w:val="00246FF0"/>
    <w:rsid w:val="00247705"/>
    <w:rsid w:val="00247961"/>
    <w:rsid w:val="00247E42"/>
    <w:rsid w:val="00247ECE"/>
    <w:rsid w:val="00250116"/>
    <w:rsid w:val="002504B5"/>
    <w:rsid w:val="00250D18"/>
    <w:rsid w:val="00250F62"/>
    <w:rsid w:val="002516D2"/>
    <w:rsid w:val="00252849"/>
    <w:rsid w:val="00252E88"/>
    <w:rsid w:val="00253BD7"/>
    <w:rsid w:val="0025598F"/>
    <w:rsid w:val="00256972"/>
    <w:rsid w:val="00262D59"/>
    <w:rsid w:val="00262FBC"/>
    <w:rsid w:val="00263A56"/>
    <w:rsid w:val="00263AFA"/>
    <w:rsid w:val="00264E3C"/>
    <w:rsid w:val="002667DD"/>
    <w:rsid w:val="0027170E"/>
    <w:rsid w:val="0027203A"/>
    <w:rsid w:val="00272EB4"/>
    <w:rsid w:val="0027339E"/>
    <w:rsid w:val="002741D4"/>
    <w:rsid w:val="00274D02"/>
    <w:rsid w:val="00275AC4"/>
    <w:rsid w:val="00276686"/>
    <w:rsid w:val="00276C12"/>
    <w:rsid w:val="00280C0B"/>
    <w:rsid w:val="0028195B"/>
    <w:rsid w:val="00285B36"/>
    <w:rsid w:val="002871B2"/>
    <w:rsid w:val="0028762C"/>
    <w:rsid w:val="00290253"/>
    <w:rsid w:val="00291842"/>
    <w:rsid w:val="00293514"/>
    <w:rsid w:val="00293C46"/>
    <w:rsid w:val="00294CED"/>
    <w:rsid w:val="00295508"/>
    <w:rsid w:val="0029568E"/>
    <w:rsid w:val="00295862"/>
    <w:rsid w:val="00295ECA"/>
    <w:rsid w:val="00295F55"/>
    <w:rsid w:val="00297223"/>
    <w:rsid w:val="002972FA"/>
    <w:rsid w:val="00297D3F"/>
    <w:rsid w:val="002A47C4"/>
    <w:rsid w:val="002A6187"/>
    <w:rsid w:val="002A7E56"/>
    <w:rsid w:val="002B0824"/>
    <w:rsid w:val="002B0A33"/>
    <w:rsid w:val="002B137B"/>
    <w:rsid w:val="002B3213"/>
    <w:rsid w:val="002B321B"/>
    <w:rsid w:val="002B4D4E"/>
    <w:rsid w:val="002B5D8A"/>
    <w:rsid w:val="002B638A"/>
    <w:rsid w:val="002B7DDC"/>
    <w:rsid w:val="002C0C16"/>
    <w:rsid w:val="002C12F2"/>
    <w:rsid w:val="002C17FC"/>
    <w:rsid w:val="002C1F49"/>
    <w:rsid w:val="002C260D"/>
    <w:rsid w:val="002C267D"/>
    <w:rsid w:val="002C4AC4"/>
    <w:rsid w:val="002C77DE"/>
    <w:rsid w:val="002C7856"/>
    <w:rsid w:val="002D1176"/>
    <w:rsid w:val="002D1422"/>
    <w:rsid w:val="002D2422"/>
    <w:rsid w:val="002D6290"/>
    <w:rsid w:val="002D6722"/>
    <w:rsid w:val="002E0C02"/>
    <w:rsid w:val="002E224E"/>
    <w:rsid w:val="002E35DE"/>
    <w:rsid w:val="002E4146"/>
    <w:rsid w:val="002E4790"/>
    <w:rsid w:val="002E514B"/>
    <w:rsid w:val="002E570A"/>
    <w:rsid w:val="002E67AE"/>
    <w:rsid w:val="002E7629"/>
    <w:rsid w:val="002E78E9"/>
    <w:rsid w:val="002E7EC6"/>
    <w:rsid w:val="002F03CB"/>
    <w:rsid w:val="002F07E8"/>
    <w:rsid w:val="002F266C"/>
    <w:rsid w:val="002F34F4"/>
    <w:rsid w:val="002F6098"/>
    <w:rsid w:val="002F6BF9"/>
    <w:rsid w:val="00300AAC"/>
    <w:rsid w:val="00301CF9"/>
    <w:rsid w:val="00303FD8"/>
    <w:rsid w:val="003042DD"/>
    <w:rsid w:val="003047F9"/>
    <w:rsid w:val="003057A5"/>
    <w:rsid w:val="00306F86"/>
    <w:rsid w:val="0031136E"/>
    <w:rsid w:val="00311533"/>
    <w:rsid w:val="0031247E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04E"/>
    <w:rsid w:val="00333288"/>
    <w:rsid w:val="00333AF9"/>
    <w:rsid w:val="00334950"/>
    <w:rsid w:val="0033602A"/>
    <w:rsid w:val="003360A5"/>
    <w:rsid w:val="003366EA"/>
    <w:rsid w:val="00340640"/>
    <w:rsid w:val="00341DE2"/>
    <w:rsid w:val="003441EC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3DC8"/>
    <w:rsid w:val="0035402E"/>
    <w:rsid w:val="00354BE0"/>
    <w:rsid w:val="003554CC"/>
    <w:rsid w:val="00355B14"/>
    <w:rsid w:val="0035777A"/>
    <w:rsid w:val="003604F3"/>
    <w:rsid w:val="00360651"/>
    <w:rsid w:val="00360D0B"/>
    <w:rsid w:val="00361032"/>
    <w:rsid w:val="00362828"/>
    <w:rsid w:val="00365C37"/>
    <w:rsid w:val="00366C6E"/>
    <w:rsid w:val="00366CED"/>
    <w:rsid w:val="003677B7"/>
    <w:rsid w:val="00370D64"/>
    <w:rsid w:val="00372F59"/>
    <w:rsid w:val="0037472A"/>
    <w:rsid w:val="00377A0C"/>
    <w:rsid w:val="0038253A"/>
    <w:rsid w:val="00382BBC"/>
    <w:rsid w:val="00382C0A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5719"/>
    <w:rsid w:val="00396A3E"/>
    <w:rsid w:val="00396FE6"/>
    <w:rsid w:val="0039733C"/>
    <w:rsid w:val="003A00DC"/>
    <w:rsid w:val="003A00FF"/>
    <w:rsid w:val="003A1DF2"/>
    <w:rsid w:val="003A49D3"/>
    <w:rsid w:val="003A5F2C"/>
    <w:rsid w:val="003A621C"/>
    <w:rsid w:val="003A6DDD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2402"/>
    <w:rsid w:val="003C453E"/>
    <w:rsid w:val="003C4A5A"/>
    <w:rsid w:val="003C4D9D"/>
    <w:rsid w:val="003C57DA"/>
    <w:rsid w:val="003C66D1"/>
    <w:rsid w:val="003C70FB"/>
    <w:rsid w:val="003C7D37"/>
    <w:rsid w:val="003D02FA"/>
    <w:rsid w:val="003D0CD2"/>
    <w:rsid w:val="003D12CE"/>
    <w:rsid w:val="003D2889"/>
    <w:rsid w:val="003D2C69"/>
    <w:rsid w:val="003D5B43"/>
    <w:rsid w:val="003D6501"/>
    <w:rsid w:val="003E082D"/>
    <w:rsid w:val="003E3DCD"/>
    <w:rsid w:val="003E426E"/>
    <w:rsid w:val="003E4BB7"/>
    <w:rsid w:val="003E4D46"/>
    <w:rsid w:val="003E527B"/>
    <w:rsid w:val="003E570B"/>
    <w:rsid w:val="003E63B5"/>
    <w:rsid w:val="003E74F5"/>
    <w:rsid w:val="003E7851"/>
    <w:rsid w:val="003F1E7F"/>
    <w:rsid w:val="003F419C"/>
    <w:rsid w:val="003F4389"/>
    <w:rsid w:val="003F447F"/>
    <w:rsid w:val="003F6DDA"/>
    <w:rsid w:val="003F79F9"/>
    <w:rsid w:val="003F7FCC"/>
    <w:rsid w:val="00400084"/>
    <w:rsid w:val="0040432C"/>
    <w:rsid w:val="004058B3"/>
    <w:rsid w:val="004065EF"/>
    <w:rsid w:val="00406B70"/>
    <w:rsid w:val="004100D3"/>
    <w:rsid w:val="00410102"/>
    <w:rsid w:val="00414408"/>
    <w:rsid w:val="0041584A"/>
    <w:rsid w:val="00420044"/>
    <w:rsid w:val="004203FE"/>
    <w:rsid w:val="004208FD"/>
    <w:rsid w:val="00421872"/>
    <w:rsid w:val="00424386"/>
    <w:rsid w:val="00424518"/>
    <w:rsid w:val="00426493"/>
    <w:rsid w:val="004266D0"/>
    <w:rsid w:val="0042758A"/>
    <w:rsid w:val="00430374"/>
    <w:rsid w:val="004306BC"/>
    <w:rsid w:val="004325AE"/>
    <w:rsid w:val="0043269C"/>
    <w:rsid w:val="004334DD"/>
    <w:rsid w:val="0043427C"/>
    <w:rsid w:val="004355C3"/>
    <w:rsid w:val="00436253"/>
    <w:rsid w:val="00436287"/>
    <w:rsid w:val="00436CD4"/>
    <w:rsid w:val="00437925"/>
    <w:rsid w:val="00440015"/>
    <w:rsid w:val="004446FB"/>
    <w:rsid w:val="00445920"/>
    <w:rsid w:val="004509E8"/>
    <w:rsid w:val="004509E9"/>
    <w:rsid w:val="00450D97"/>
    <w:rsid w:val="004515D1"/>
    <w:rsid w:val="00452990"/>
    <w:rsid w:val="00453D91"/>
    <w:rsid w:val="004603F8"/>
    <w:rsid w:val="00462122"/>
    <w:rsid w:val="0046273C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6F6B"/>
    <w:rsid w:val="004775B4"/>
    <w:rsid w:val="00477D76"/>
    <w:rsid w:val="004806E3"/>
    <w:rsid w:val="00481D33"/>
    <w:rsid w:val="00485B70"/>
    <w:rsid w:val="004868B7"/>
    <w:rsid w:val="004871AB"/>
    <w:rsid w:val="004926C0"/>
    <w:rsid w:val="00494488"/>
    <w:rsid w:val="00495451"/>
    <w:rsid w:val="004969A7"/>
    <w:rsid w:val="004A179C"/>
    <w:rsid w:val="004A18F8"/>
    <w:rsid w:val="004A2166"/>
    <w:rsid w:val="004A3AD6"/>
    <w:rsid w:val="004A5B88"/>
    <w:rsid w:val="004A6CD5"/>
    <w:rsid w:val="004A6FFB"/>
    <w:rsid w:val="004B00B1"/>
    <w:rsid w:val="004B1552"/>
    <w:rsid w:val="004B31A2"/>
    <w:rsid w:val="004B3FBD"/>
    <w:rsid w:val="004B446A"/>
    <w:rsid w:val="004B7142"/>
    <w:rsid w:val="004B7200"/>
    <w:rsid w:val="004C1454"/>
    <w:rsid w:val="004C1968"/>
    <w:rsid w:val="004C2304"/>
    <w:rsid w:val="004C2A95"/>
    <w:rsid w:val="004C2DF5"/>
    <w:rsid w:val="004C3B73"/>
    <w:rsid w:val="004C479C"/>
    <w:rsid w:val="004C6A3C"/>
    <w:rsid w:val="004C7C1D"/>
    <w:rsid w:val="004D06A4"/>
    <w:rsid w:val="004D390D"/>
    <w:rsid w:val="004D3CBE"/>
    <w:rsid w:val="004D5C63"/>
    <w:rsid w:val="004D61B9"/>
    <w:rsid w:val="004D7E29"/>
    <w:rsid w:val="004E1A04"/>
    <w:rsid w:val="004E1F5D"/>
    <w:rsid w:val="004E1FBC"/>
    <w:rsid w:val="004E2B8A"/>
    <w:rsid w:val="004E3A23"/>
    <w:rsid w:val="004E4BD7"/>
    <w:rsid w:val="004E7C5B"/>
    <w:rsid w:val="004F2608"/>
    <w:rsid w:val="004F2982"/>
    <w:rsid w:val="004F2A72"/>
    <w:rsid w:val="004F4757"/>
    <w:rsid w:val="004F71C0"/>
    <w:rsid w:val="00503859"/>
    <w:rsid w:val="00503C5C"/>
    <w:rsid w:val="00504162"/>
    <w:rsid w:val="005054EF"/>
    <w:rsid w:val="005065FF"/>
    <w:rsid w:val="00506F9F"/>
    <w:rsid w:val="005071FE"/>
    <w:rsid w:val="005075BF"/>
    <w:rsid w:val="005075E9"/>
    <w:rsid w:val="00507CC0"/>
    <w:rsid w:val="00510FD6"/>
    <w:rsid w:val="00511186"/>
    <w:rsid w:val="00511DC8"/>
    <w:rsid w:val="00512592"/>
    <w:rsid w:val="005163DA"/>
    <w:rsid w:val="00520274"/>
    <w:rsid w:val="00521661"/>
    <w:rsid w:val="00523CED"/>
    <w:rsid w:val="00524381"/>
    <w:rsid w:val="00524AE1"/>
    <w:rsid w:val="00526105"/>
    <w:rsid w:val="00526EE9"/>
    <w:rsid w:val="005273EA"/>
    <w:rsid w:val="0052744F"/>
    <w:rsid w:val="00527F15"/>
    <w:rsid w:val="00530DF2"/>
    <w:rsid w:val="00531596"/>
    <w:rsid w:val="00533D78"/>
    <w:rsid w:val="00535D90"/>
    <w:rsid w:val="00537716"/>
    <w:rsid w:val="00537B1E"/>
    <w:rsid w:val="00540775"/>
    <w:rsid w:val="00540B6E"/>
    <w:rsid w:val="005412AB"/>
    <w:rsid w:val="00542703"/>
    <w:rsid w:val="00543526"/>
    <w:rsid w:val="005443E3"/>
    <w:rsid w:val="00545A06"/>
    <w:rsid w:val="005462C1"/>
    <w:rsid w:val="00546322"/>
    <w:rsid w:val="005474B8"/>
    <w:rsid w:val="00550BAA"/>
    <w:rsid w:val="00554B8E"/>
    <w:rsid w:val="00554F2D"/>
    <w:rsid w:val="00554F44"/>
    <w:rsid w:val="00557341"/>
    <w:rsid w:val="00557362"/>
    <w:rsid w:val="0056019F"/>
    <w:rsid w:val="00560847"/>
    <w:rsid w:val="00565AE4"/>
    <w:rsid w:val="00566320"/>
    <w:rsid w:val="00567491"/>
    <w:rsid w:val="00571048"/>
    <w:rsid w:val="00571D05"/>
    <w:rsid w:val="0057214B"/>
    <w:rsid w:val="00572423"/>
    <w:rsid w:val="0057248C"/>
    <w:rsid w:val="00573494"/>
    <w:rsid w:val="005735F7"/>
    <w:rsid w:val="00573D3B"/>
    <w:rsid w:val="005748BF"/>
    <w:rsid w:val="00577E36"/>
    <w:rsid w:val="00580729"/>
    <w:rsid w:val="00580B52"/>
    <w:rsid w:val="00581420"/>
    <w:rsid w:val="00581557"/>
    <w:rsid w:val="00581BBA"/>
    <w:rsid w:val="00585FE1"/>
    <w:rsid w:val="0058637D"/>
    <w:rsid w:val="00587D28"/>
    <w:rsid w:val="0059095B"/>
    <w:rsid w:val="00591B34"/>
    <w:rsid w:val="005A01B4"/>
    <w:rsid w:val="005A022E"/>
    <w:rsid w:val="005A14BD"/>
    <w:rsid w:val="005A257F"/>
    <w:rsid w:val="005A287F"/>
    <w:rsid w:val="005A2D0A"/>
    <w:rsid w:val="005A3195"/>
    <w:rsid w:val="005A37CC"/>
    <w:rsid w:val="005A4A4E"/>
    <w:rsid w:val="005A5BAC"/>
    <w:rsid w:val="005A749B"/>
    <w:rsid w:val="005B0E3A"/>
    <w:rsid w:val="005B1145"/>
    <w:rsid w:val="005B36E5"/>
    <w:rsid w:val="005B372B"/>
    <w:rsid w:val="005B3BA8"/>
    <w:rsid w:val="005B4908"/>
    <w:rsid w:val="005B65DD"/>
    <w:rsid w:val="005B6622"/>
    <w:rsid w:val="005B75E0"/>
    <w:rsid w:val="005C1E93"/>
    <w:rsid w:val="005C2E45"/>
    <w:rsid w:val="005C3519"/>
    <w:rsid w:val="005C38C1"/>
    <w:rsid w:val="005C3B8B"/>
    <w:rsid w:val="005C438D"/>
    <w:rsid w:val="005C50FE"/>
    <w:rsid w:val="005C55C2"/>
    <w:rsid w:val="005C59FE"/>
    <w:rsid w:val="005C6337"/>
    <w:rsid w:val="005C6BC6"/>
    <w:rsid w:val="005C7590"/>
    <w:rsid w:val="005D0781"/>
    <w:rsid w:val="005D0FCB"/>
    <w:rsid w:val="005D64BD"/>
    <w:rsid w:val="005E08E0"/>
    <w:rsid w:val="005E34EF"/>
    <w:rsid w:val="005E3BAB"/>
    <w:rsid w:val="005E40B1"/>
    <w:rsid w:val="005E7D3C"/>
    <w:rsid w:val="005F23FC"/>
    <w:rsid w:val="005F31E6"/>
    <w:rsid w:val="005F3CD0"/>
    <w:rsid w:val="005F3E5B"/>
    <w:rsid w:val="006004C7"/>
    <w:rsid w:val="0060151B"/>
    <w:rsid w:val="006024C1"/>
    <w:rsid w:val="00606248"/>
    <w:rsid w:val="00606F9A"/>
    <w:rsid w:val="00606FA0"/>
    <w:rsid w:val="00607643"/>
    <w:rsid w:val="00611943"/>
    <w:rsid w:val="00611AE3"/>
    <w:rsid w:val="00612CCC"/>
    <w:rsid w:val="00613067"/>
    <w:rsid w:val="006138EB"/>
    <w:rsid w:val="00617C84"/>
    <w:rsid w:val="00620FC0"/>
    <w:rsid w:val="006216E5"/>
    <w:rsid w:val="006235ED"/>
    <w:rsid w:val="006240C8"/>
    <w:rsid w:val="00624262"/>
    <w:rsid w:val="00624615"/>
    <w:rsid w:val="00624A25"/>
    <w:rsid w:val="00626B1C"/>
    <w:rsid w:val="00627E65"/>
    <w:rsid w:val="00631408"/>
    <w:rsid w:val="00631C68"/>
    <w:rsid w:val="00632174"/>
    <w:rsid w:val="00632836"/>
    <w:rsid w:val="00632F25"/>
    <w:rsid w:val="00633EA4"/>
    <w:rsid w:val="00635D9E"/>
    <w:rsid w:val="0064048C"/>
    <w:rsid w:val="00641FD2"/>
    <w:rsid w:val="00642D15"/>
    <w:rsid w:val="0064426C"/>
    <w:rsid w:val="006463EA"/>
    <w:rsid w:val="006509BA"/>
    <w:rsid w:val="0065104B"/>
    <w:rsid w:val="00651073"/>
    <w:rsid w:val="006516D5"/>
    <w:rsid w:val="00652A77"/>
    <w:rsid w:val="00653F28"/>
    <w:rsid w:val="0065421F"/>
    <w:rsid w:val="00655AF1"/>
    <w:rsid w:val="00656391"/>
    <w:rsid w:val="00656D34"/>
    <w:rsid w:val="00656FAC"/>
    <w:rsid w:val="00657293"/>
    <w:rsid w:val="00664E79"/>
    <w:rsid w:val="00665122"/>
    <w:rsid w:val="00666F5B"/>
    <w:rsid w:val="00674301"/>
    <w:rsid w:val="00674A63"/>
    <w:rsid w:val="00674B2F"/>
    <w:rsid w:val="00675A97"/>
    <w:rsid w:val="006766AF"/>
    <w:rsid w:val="00677269"/>
    <w:rsid w:val="00682097"/>
    <w:rsid w:val="0068453F"/>
    <w:rsid w:val="00685668"/>
    <w:rsid w:val="00685B13"/>
    <w:rsid w:val="0068622B"/>
    <w:rsid w:val="0068769E"/>
    <w:rsid w:val="0069089E"/>
    <w:rsid w:val="00690C23"/>
    <w:rsid w:val="006927D9"/>
    <w:rsid w:val="006928D8"/>
    <w:rsid w:val="00692B4D"/>
    <w:rsid w:val="00693645"/>
    <w:rsid w:val="00693725"/>
    <w:rsid w:val="0069440E"/>
    <w:rsid w:val="006958E7"/>
    <w:rsid w:val="006966B5"/>
    <w:rsid w:val="00696B5C"/>
    <w:rsid w:val="0069706C"/>
    <w:rsid w:val="006A124B"/>
    <w:rsid w:val="006A22B7"/>
    <w:rsid w:val="006A53B7"/>
    <w:rsid w:val="006A66CE"/>
    <w:rsid w:val="006A6938"/>
    <w:rsid w:val="006A6FCB"/>
    <w:rsid w:val="006A707C"/>
    <w:rsid w:val="006A731A"/>
    <w:rsid w:val="006A7F04"/>
    <w:rsid w:val="006B02F7"/>
    <w:rsid w:val="006B0C0D"/>
    <w:rsid w:val="006B21C3"/>
    <w:rsid w:val="006B22BC"/>
    <w:rsid w:val="006B2A31"/>
    <w:rsid w:val="006B3C7C"/>
    <w:rsid w:val="006B4250"/>
    <w:rsid w:val="006B5422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555A"/>
    <w:rsid w:val="00707514"/>
    <w:rsid w:val="00707DDE"/>
    <w:rsid w:val="007104B6"/>
    <w:rsid w:val="0071474D"/>
    <w:rsid w:val="00714F2D"/>
    <w:rsid w:val="00715169"/>
    <w:rsid w:val="007153D1"/>
    <w:rsid w:val="00716CA3"/>
    <w:rsid w:val="00717085"/>
    <w:rsid w:val="0071769A"/>
    <w:rsid w:val="007203A4"/>
    <w:rsid w:val="00720D33"/>
    <w:rsid w:val="00723CD4"/>
    <w:rsid w:val="00724E7B"/>
    <w:rsid w:val="0073066A"/>
    <w:rsid w:val="0073104C"/>
    <w:rsid w:val="007322C1"/>
    <w:rsid w:val="00732D4B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44D0C"/>
    <w:rsid w:val="007460CF"/>
    <w:rsid w:val="00747226"/>
    <w:rsid w:val="0075006B"/>
    <w:rsid w:val="00750357"/>
    <w:rsid w:val="00750468"/>
    <w:rsid w:val="00750A63"/>
    <w:rsid w:val="00750D42"/>
    <w:rsid w:val="007516FA"/>
    <w:rsid w:val="0075182F"/>
    <w:rsid w:val="00751A5A"/>
    <w:rsid w:val="00753105"/>
    <w:rsid w:val="007555BE"/>
    <w:rsid w:val="00756C6A"/>
    <w:rsid w:val="007575CF"/>
    <w:rsid w:val="00757E1A"/>
    <w:rsid w:val="00761156"/>
    <w:rsid w:val="00761570"/>
    <w:rsid w:val="007615F7"/>
    <w:rsid w:val="0076306A"/>
    <w:rsid w:val="00763071"/>
    <w:rsid w:val="007637BC"/>
    <w:rsid w:val="00764835"/>
    <w:rsid w:val="00765922"/>
    <w:rsid w:val="00767713"/>
    <w:rsid w:val="00770EAB"/>
    <w:rsid w:val="007712A7"/>
    <w:rsid w:val="00776E7A"/>
    <w:rsid w:val="00777966"/>
    <w:rsid w:val="00785D3F"/>
    <w:rsid w:val="00786A64"/>
    <w:rsid w:val="007874E7"/>
    <w:rsid w:val="007936E2"/>
    <w:rsid w:val="00793FBD"/>
    <w:rsid w:val="00795B23"/>
    <w:rsid w:val="00795CE9"/>
    <w:rsid w:val="0079673A"/>
    <w:rsid w:val="007A04B0"/>
    <w:rsid w:val="007A0EE8"/>
    <w:rsid w:val="007A0F4B"/>
    <w:rsid w:val="007A1A84"/>
    <w:rsid w:val="007A2EC6"/>
    <w:rsid w:val="007A34ED"/>
    <w:rsid w:val="007A372C"/>
    <w:rsid w:val="007A6EFB"/>
    <w:rsid w:val="007B003C"/>
    <w:rsid w:val="007B06A7"/>
    <w:rsid w:val="007B0AE7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51C1"/>
    <w:rsid w:val="007C6A98"/>
    <w:rsid w:val="007D2724"/>
    <w:rsid w:val="007D2FA7"/>
    <w:rsid w:val="007D405B"/>
    <w:rsid w:val="007D4655"/>
    <w:rsid w:val="007D4A46"/>
    <w:rsid w:val="007D4C57"/>
    <w:rsid w:val="007D553F"/>
    <w:rsid w:val="007E0358"/>
    <w:rsid w:val="007E3915"/>
    <w:rsid w:val="007E3B13"/>
    <w:rsid w:val="007E5A6F"/>
    <w:rsid w:val="007E5BF9"/>
    <w:rsid w:val="007E5FBF"/>
    <w:rsid w:val="007E6BB9"/>
    <w:rsid w:val="007E7F49"/>
    <w:rsid w:val="007F0CAD"/>
    <w:rsid w:val="007F0F1B"/>
    <w:rsid w:val="007F236A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324F"/>
    <w:rsid w:val="0081695C"/>
    <w:rsid w:val="00816E9B"/>
    <w:rsid w:val="00817A81"/>
    <w:rsid w:val="00825BE4"/>
    <w:rsid w:val="00827515"/>
    <w:rsid w:val="00834661"/>
    <w:rsid w:val="00834AC0"/>
    <w:rsid w:val="00835256"/>
    <w:rsid w:val="00836A24"/>
    <w:rsid w:val="008421E2"/>
    <w:rsid w:val="00844078"/>
    <w:rsid w:val="008450F6"/>
    <w:rsid w:val="00851274"/>
    <w:rsid w:val="008522BE"/>
    <w:rsid w:val="008552A3"/>
    <w:rsid w:val="008555DA"/>
    <w:rsid w:val="008559F2"/>
    <w:rsid w:val="008570C6"/>
    <w:rsid w:val="00857F72"/>
    <w:rsid w:val="008633FE"/>
    <w:rsid w:val="0086627D"/>
    <w:rsid w:val="00866634"/>
    <w:rsid w:val="008679B4"/>
    <w:rsid w:val="00867D99"/>
    <w:rsid w:val="00870627"/>
    <w:rsid w:val="00872813"/>
    <w:rsid w:val="0087369E"/>
    <w:rsid w:val="00873DE8"/>
    <w:rsid w:val="0087463B"/>
    <w:rsid w:val="00875D35"/>
    <w:rsid w:val="008800BE"/>
    <w:rsid w:val="00881B4C"/>
    <w:rsid w:val="00883205"/>
    <w:rsid w:val="0088390A"/>
    <w:rsid w:val="00883A1D"/>
    <w:rsid w:val="00883BA0"/>
    <w:rsid w:val="00884701"/>
    <w:rsid w:val="00886CBE"/>
    <w:rsid w:val="0089006C"/>
    <w:rsid w:val="008928E9"/>
    <w:rsid w:val="00894586"/>
    <w:rsid w:val="00896C6B"/>
    <w:rsid w:val="008972B6"/>
    <w:rsid w:val="008A1978"/>
    <w:rsid w:val="008A456E"/>
    <w:rsid w:val="008A5031"/>
    <w:rsid w:val="008B060C"/>
    <w:rsid w:val="008B0CAC"/>
    <w:rsid w:val="008B167B"/>
    <w:rsid w:val="008B2031"/>
    <w:rsid w:val="008B7671"/>
    <w:rsid w:val="008C0544"/>
    <w:rsid w:val="008C0A57"/>
    <w:rsid w:val="008C3490"/>
    <w:rsid w:val="008C3C8A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37AB"/>
    <w:rsid w:val="008E4463"/>
    <w:rsid w:val="008E5FC5"/>
    <w:rsid w:val="008E6967"/>
    <w:rsid w:val="008E6E66"/>
    <w:rsid w:val="008E791C"/>
    <w:rsid w:val="008F2FF5"/>
    <w:rsid w:val="008F335F"/>
    <w:rsid w:val="008F4B35"/>
    <w:rsid w:val="008F555B"/>
    <w:rsid w:val="008F57F0"/>
    <w:rsid w:val="008F5999"/>
    <w:rsid w:val="008F5F31"/>
    <w:rsid w:val="008F6137"/>
    <w:rsid w:val="008F66DB"/>
    <w:rsid w:val="0090060A"/>
    <w:rsid w:val="00900AFE"/>
    <w:rsid w:val="00900BD8"/>
    <w:rsid w:val="00902439"/>
    <w:rsid w:val="00902C44"/>
    <w:rsid w:val="00903659"/>
    <w:rsid w:val="00907F23"/>
    <w:rsid w:val="00912027"/>
    <w:rsid w:val="00912E80"/>
    <w:rsid w:val="00915C3A"/>
    <w:rsid w:val="009169C9"/>
    <w:rsid w:val="00916BD7"/>
    <w:rsid w:val="0091772F"/>
    <w:rsid w:val="00921A1B"/>
    <w:rsid w:val="00921F03"/>
    <w:rsid w:val="0092246E"/>
    <w:rsid w:val="00924AD7"/>
    <w:rsid w:val="00924C02"/>
    <w:rsid w:val="009259AD"/>
    <w:rsid w:val="0092643C"/>
    <w:rsid w:val="00930E43"/>
    <w:rsid w:val="00931341"/>
    <w:rsid w:val="00931E78"/>
    <w:rsid w:val="00934A8D"/>
    <w:rsid w:val="00937ECE"/>
    <w:rsid w:val="00940165"/>
    <w:rsid w:val="009402B7"/>
    <w:rsid w:val="00941C60"/>
    <w:rsid w:val="00942A2A"/>
    <w:rsid w:val="0094363A"/>
    <w:rsid w:val="00943D6E"/>
    <w:rsid w:val="00945BF6"/>
    <w:rsid w:val="00945EFF"/>
    <w:rsid w:val="009470C5"/>
    <w:rsid w:val="00947322"/>
    <w:rsid w:val="00950711"/>
    <w:rsid w:val="00950E83"/>
    <w:rsid w:val="00952C4E"/>
    <w:rsid w:val="00952CA5"/>
    <w:rsid w:val="00952D3A"/>
    <w:rsid w:val="009549BA"/>
    <w:rsid w:val="00954E2F"/>
    <w:rsid w:val="009555B0"/>
    <w:rsid w:val="00956922"/>
    <w:rsid w:val="009578E8"/>
    <w:rsid w:val="00957AE3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EE"/>
    <w:rsid w:val="00987934"/>
    <w:rsid w:val="00990268"/>
    <w:rsid w:val="00992351"/>
    <w:rsid w:val="00992398"/>
    <w:rsid w:val="00992754"/>
    <w:rsid w:val="00992BFD"/>
    <w:rsid w:val="00994262"/>
    <w:rsid w:val="00996012"/>
    <w:rsid w:val="00996CA8"/>
    <w:rsid w:val="009A0905"/>
    <w:rsid w:val="009A0C21"/>
    <w:rsid w:val="009A0C99"/>
    <w:rsid w:val="009A3A55"/>
    <w:rsid w:val="009A637F"/>
    <w:rsid w:val="009A65CE"/>
    <w:rsid w:val="009A6A87"/>
    <w:rsid w:val="009A718D"/>
    <w:rsid w:val="009B21DD"/>
    <w:rsid w:val="009B24B0"/>
    <w:rsid w:val="009B37B9"/>
    <w:rsid w:val="009B3C73"/>
    <w:rsid w:val="009B4DA2"/>
    <w:rsid w:val="009B7383"/>
    <w:rsid w:val="009C2113"/>
    <w:rsid w:val="009C2BBF"/>
    <w:rsid w:val="009C33EB"/>
    <w:rsid w:val="009C49D7"/>
    <w:rsid w:val="009C5726"/>
    <w:rsid w:val="009D0077"/>
    <w:rsid w:val="009D0662"/>
    <w:rsid w:val="009D1150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E4B"/>
    <w:rsid w:val="009F4F11"/>
    <w:rsid w:val="009F7FF4"/>
    <w:rsid w:val="00A003A4"/>
    <w:rsid w:val="00A06D4D"/>
    <w:rsid w:val="00A06FD2"/>
    <w:rsid w:val="00A07257"/>
    <w:rsid w:val="00A0761B"/>
    <w:rsid w:val="00A1036B"/>
    <w:rsid w:val="00A1184F"/>
    <w:rsid w:val="00A11E1C"/>
    <w:rsid w:val="00A12ACF"/>
    <w:rsid w:val="00A1347F"/>
    <w:rsid w:val="00A14014"/>
    <w:rsid w:val="00A140AA"/>
    <w:rsid w:val="00A14417"/>
    <w:rsid w:val="00A146EC"/>
    <w:rsid w:val="00A15003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3C34"/>
    <w:rsid w:val="00A44D0F"/>
    <w:rsid w:val="00A507FE"/>
    <w:rsid w:val="00A50BF3"/>
    <w:rsid w:val="00A516DA"/>
    <w:rsid w:val="00A52C97"/>
    <w:rsid w:val="00A56DBC"/>
    <w:rsid w:val="00A65428"/>
    <w:rsid w:val="00A65BE5"/>
    <w:rsid w:val="00A66BDA"/>
    <w:rsid w:val="00A74A2B"/>
    <w:rsid w:val="00A7547A"/>
    <w:rsid w:val="00A757CB"/>
    <w:rsid w:val="00A76902"/>
    <w:rsid w:val="00A77574"/>
    <w:rsid w:val="00A8006B"/>
    <w:rsid w:val="00A820C5"/>
    <w:rsid w:val="00A8319E"/>
    <w:rsid w:val="00A8513F"/>
    <w:rsid w:val="00A866E3"/>
    <w:rsid w:val="00A87939"/>
    <w:rsid w:val="00A9081A"/>
    <w:rsid w:val="00A91CA1"/>
    <w:rsid w:val="00A91E1E"/>
    <w:rsid w:val="00A91ED0"/>
    <w:rsid w:val="00A928DB"/>
    <w:rsid w:val="00A94C98"/>
    <w:rsid w:val="00A95687"/>
    <w:rsid w:val="00AA1A74"/>
    <w:rsid w:val="00AA1B3E"/>
    <w:rsid w:val="00AA20EE"/>
    <w:rsid w:val="00AA2857"/>
    <w:rsid w:val="00AA2F37"/>
    <w:rsid w:val="00AA3630"/>
    <w:rsid w:val="00AA37DB"/>
    <w:rsid w:val="00AA4446"/>
    <w:rsid w:val="00AA543F"/>
    <w:rsid w:val="00AA70DB"/>
    <w:rsid w:val="00AA73F3"/>
    <w:rsid w:val="00AA7645"/>
    <w:rsid w:val="00AB034B"/>
    <w:rsid w:val="00AB2C45"/>
    <w:rsid w:val="00AB35E4"/>
    <w:rsid w:val="00AB3A4B"/>
    <w:rsid w:val="00AB412B"/>
    <w:rsid w:val="00AB4586"/>
    <w:rsid w:val="00AC07AB"/>
    <w:rsid w:val="00AC1F28"/>
    <w:rsid w:val="00AC268F"/>
    <w:rsid w:val="00AC4231"/>
    <w:rsid w:val="00AC6735"/>
    <w:rsid w:val="00AC7C08"/>
    <w:rsid w:val="00AD085E"/>
    <w:rsid w:val="00AD0C49"/>
    <w:rsid w:val="00AD1D27"/>
    <w:rsid w:val="00AD2144"/>
    <w:rsid w:val="00AD311F"/>
    <w:rsid w:val="00AD39D9"/>
    <w:rsid w:val="00AD47C0"/>
    <w:rsid w:val="00AD4E6A"/>
    <w:rsid w:val="00AE0C4E"/>
    <w:rsid w:val="00AE29C3"/>
    <w:rsid w:val="00AE31F7"/>
    <w:rsid w:val="00AE3C48"/>
    <w:rsid w:val="00AE4FE4"/>
    <w:rsid w:val="00AE6F07"/>
    <w:rsid w:val="00AE6F2F"/>
    <w:rsid w:val="00AE7C38"/>
    <w:rsid w:val="00AF05F8"/>
    <w:rsid w:val="00AF493D"/>
    <w:rsid w:val="00B02C01"/>
    <w:rsid w:val="00B02CAD"/>
    <w:rsid w:val="00B03B58"/>
    <w:rsid w:val="00B03E22"/>
    <w:rsid w:val="00B04BD0"/>
    <w:rsid w:val="00B04CE5"/>
    <w:rsid w:val="00B054DB"/>
    <w:rsid w:val="00B05518"/>
    <w:rsid w:val="00B05586"/>
    <w:rsid w:val="00B0651F"/>
    <w:rsid w:val="00B06F66"/>
    <w:rsid w:val="00B0719D"/>
    <w:rsid w:val="00B073A3"/>
    <w:rsid w:val="00B07DA8"/>
    <w:rsid w:val="00B104CD"/>
    <w:rsid w:val="00B10FDB"/>
    <w:rsid w:val="00B115C8"/>
    <w:rsid w:val="00B137C0"/>
    <w:rsid w:val="00B1420E"/>
    <w:rsid w:val="00B14C29"/>
    <w:rsid w:val="00B17C7D"/>
    <w:rsid w:val="00B201C6"/>
    <w:rsid w:val="00B20635"/>
    <w:rsid w:val="00B2106F"/>
    <w:rsid w:val="00B23F1D"/>
    <w:rsid w:val="00B25236"/>
    <w:rsid w:val="00B25B93"/>
    <w:rsid w:val="00B26525"/>
    <w:rsid w:val="00B26F03"/>
    <w:rsid w:val="00B301F7"/>
    <w:rsid w:val="00B313C3"/>
    <w:rsid w:val="00B31E42"/>
    <w:rsid w:val="00B326C9"/>
    <w:rsid w:val="00B327DD"/>
    <w:rsid w:val="00B3380C"/>
    <w:rsid w:val="00B3511F"/>
    <w:rsid w:val="00B36144"/>
    <w:rsid w:val="00B36D99"/>
    <w:rsid w:val="00B416CB"/>
    <w:rsid w:val="00B41A4D"/>
    <w:rsid w:val="00B41DD2"/>
    <w:rsid w:val="00B43083"/>
    <w:rsid w:val="00B43C06"/>
    <w:rsid w:val="00B43FD5"/>
    <w:rsid w:val="00B4535F"/>
    <w:rsid w:val="00B45978"/>
    <w:rsid w:val="00B45BE3"/>
    <w:rsid w:val="00B46846"/>
    <w:rsid w:val="00B47055"/>
    <w:rsid w:val="00B4711A"/>
    <w:rsid w:val="00B50950"/>
    <w:rsid w:val="00B50C58"/>
    <w:rsid w:val="00B515C4"/>
    <w:rsid w:val="00B539A6"/>
    <w:rsid w:val="00B551CE"/>
    <w:rsid w:val="00B55A2A"/>
    <w:rsid w:val="00B564DE"/>
    <w:rsid w:val="00B569F4"/>
    <w:rsid w:val="00B57AA5"/>
    <w:rsid w:val="00B623E0"/>
    <w:rsid w:val="00B6262D"/>
    <w:rsid w:val="00B6581C"/>
    <w:rsid w:val="00B65FE0"/>
    <w:rsid w:val="00B66EF4"/>
    <w:rsid w:val="00B674DB"/>
    <w:rsid w:val="00B67DED"/>
    <w:rsid w:val="00B71BA9"/>
    <w:rsid w:val="00B72559"/>
    <w:rsid w:val="00B73C72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56A1"/>
    <w:rsid w:val="00B965A0"/>
    <w:rsid w:val="00B97330"/>
    <w:rsid w:val="00B97FF6"/>
    <w:rsid w:val="00BA094E"/>
    <w:rsid w:val="00BA0B1A"/>
    <w:rsid w:val="00BA2174"/>
    <w:rsid w:val="00BA2CD9"/>
    <w:rsid w:val="00BA3BA0"/>
    <w:rsid w:val="00BA51CA"/>
    <w:rsid w:val="00BA585C"/>
    <w:rsid w:val="00BA6BF1"/>
    <w:rsid w:val="00BA7488"/>
    <w:rsid w:val="00BB04B0"/>
    <w:rsid w:val="00BB1F2E"/>
    <w:rsid w:val="00BB22DD"/>
    <w:rsid w:val="00BB2C7C"/>
    <w:rsid w:val="00BB45B1"/>
    <w:rsid w:val="00BB4E87"/>
    <w:rsid w:val="00BB4FE1"/>
    <w:rsid w:val="00BB5525"/>
    <w:rsid w:val="00BB5B12"/>
    <w:rsid w:val="00BB62FA"/>
    <w:rsid w:val="00BB7D04"/>
    <w:rsid w:val="00BC6E3A"/>
    <w:rsid w:val="00BC6ED9"/>
    <w:rsid w:val="00BC788A"/>
    <w:rsid w:val="00BD0C6D"/>
    <w:rsid w:val="00BD1B1A"/>
    <w:rsid w:val="00BD3295"/>
    <w:rsid w:val="00BD6CD0"/>
    <w:rsid w:val="00BD7A50"/>
    <w:rsid w:val="00BD7E8F"/>
    <w:rsid w:val="00BE07E7"/>
    <w:rsid w:val="00BE0ADE"/>
    <w:rsid w:val="00BE4E43"/>
    <w:rsid w:val="00BE5E22"/>
    <w:rsid w:val="00BE5E41"/>
    <w:rsid w:val="00BE6429"/>
    <w:rsid w:val="00BE64AF"/>
    <w:rsid w:val="00BE6602"/>
    <w:rsid w:val="00BE75F3"/>
    <w:rsid w:val="00BE76A8"/>
    <w:rsid w:val="00BF108E"/>
    <w:rsid w:val="00BF11F7"/>
    <w:rsid w:val="00BF2263"/>
    <w:rsid w:val="00BF3ABD"/>
    <w:rsid w:val="00BF4CC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3A62"/>
    <w:rsid w:val="00C0411A"/>
    <w:rsid w:val="00C047C8"/>
    <w:rsid w:val="00C05FF8"/>
    <w:rsid w:val="00C061B7"/>
    <w:rsid w:val="00C06358"/>
    <w:rsid w:val="00C123BA"/>
    <w:rsid w:val="00C128DC"/>
    <w:rsid w:val="00C14BC9"/>
    <w:rsid w:val="00C14EF9"/>
    <w:rsid w:val="00C15013"/>
    <w:rsid w:val="00C208D0"/>
    <w:rsid w:val="00C221A1"/>
    <w:rsid w:val="00C22545"/>
    <w:rsid w:val="00C22B1A"/>
    <w:rsid w:val="00C2300B"/>
    <w:rsid w:val="00C230C9"/>
    <w:rsid w:val="00C2405B"/>
    <w:rsid w:val="00C255E3"/>
    <w:rsid w:val="00C258C7"/>
    <w:rsid w:val="00C258CF"/>
    <w:rsid w:val="00C25FB6"/>
    <w:rsid w:val="00C26BEF"/>
    <w:rsid w:val="00C31613"/>
    <w:rsid w:val="00C323CC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7DC"/>
    <w:rsid w:val="00C47A78"/>
    <w:rsid w:val="00C54571"/>
    <w:rsid w:val="00C54E2C"/>
    <w:rsid w:val="00C560D5"/>
    <w:rsid w:val="00C57398"/>
    <w:rsid w:val="00C578C9"/>
    <w:rsid w:val="00C6093E"/>
    <w:rsid w:val="00C6163C"/>
    <w:rsid w:val="00C622BC"/>
    <w:rsid w:val="00C622BD"/>
    <w:rsid w:val="00C62E9C"/>
    <w:rsid w:val="00C630FC"/>
    <w:rsid w:val="00C63A6A"/>
    <w:rsid w:val="00C64546"/>
    <w:rsid w:val="00C6529B"/>
    <w:rsid w:val="00C656D0"/>
    <w:rsid w:val="00C65BDB"/>
    <w:rsid w:val="00C661FA"/>
    <w:rsid w:val="00C71AC0"/>
    <w:rsid w:val="00C71B3B"/>
    <w:rsid w:val="00C71DA4"/>
    <w:rsid w:val="00C72760"/>
    <w:rsid w:val="00C7335E"/>
    <w:rsid w:val="00C734F3"/>
    <w:rsid w:val="00C7365A"/>
    <w:rsid w:val="00C74CE2"/>
    <w:rsid w:val="00C75693"/>
    <w:rsid w:val="00C775A2"/>
    <w:rsid w:val="00C7792B"/>
    <w:rsid w:val="00C809AB"/>
    <w:rsid w:val="00C81C01"/>
    <w:rsid w:val="00C8298C"/>
    <w:rsid w:val="00C82E9C"/>
    <w:rsid w:val="00C84ABF"/>
    <w:rsid w:val="00C85336"/>
    <w:rsid w:val="00C854F2"/>
    <w:rsid w:val="00C86592"/>
    <w:rsid w:val="00C867EB"/>
    <w:rsid w:val="00C873F1"/>
    <w:rsid w:val="00C87758"/>
    <w:rsid w:val="00C926BE"/>
    <w:rsid w:val="00C9479B"/>
    <w:rsid w:val="00C955BC"/>
    <w:rsid w:val="00C95788"/>
    <w:rsid w:val="00CA0698"/>
    <w:rsid w:val="00CA10D1"/>
    <w:rsid w:val="00CA15B0"/>
    <w:rsid w:val="00CA1ABF"/>
    <w:rsid w:val="00CA1F9B"/>
    <w:rsid w:val="00CA2A22"/>
    <w:rsid w:val="00CA2F7D"/>
    <w:rsid w:val="00CA360F"/>
    <w:rsid w:val="00CA41D9"/>
    <w:rsid w:val="00CA45CC"/>
    <w:rsid w:val="00CA6293"/>
    <w:rsid w:val="00CA633F"/>
    <w:rsid w:val="00CB0B96"/>
    <w:rsid w:val="00CB140D"/>
    <w:rsid w:val="00CB15F6"/>
    <w:rsid w:val="00CB19FC"/>
    <w:rsid w:val="00CB1BC1"/>
    <w:rsid w:val="00CB2C1D"/>
    <w:rsid w:val="00CB3909"/>
    <w:rsid w:val="00CB543C"/>
    <w:rsid w:val="00CB747E"/>
    <w:rsid w:val="00CB7504"/>
    <w:rsid w:val="00CC0984"/>
    <w:rsid w:val="00CC1066"/>
    <w:rsid w:val="00CC2132"/>
    <w:rsid w:val="00CC39CF"/>
    <w:rsid w:val="00CC3FF0"/>
    <w:rsid w:val="00CC4CEB"/>
    <w:rsid w:val="00CD275C"/>
    <w:rsid w:val="00CD5612"/>
    <w:rsid w:val="00CD6262"/>
    <w:rsid w:val="00CD6A6E"/>
    <w:rsid w:val="00CE4305"/>
    <w:rsid w:val="00CE6135"/>
    <w:rsid w:val="00CE65BC"/>
    <w:rsid w:val="00CE720B"/>
    <w:rsid w:val="00CF04C8"/>
    <w:rsid w:val="00CF087C"/>
    <w:rsid w:val="00CF0BA1"/>
    <w:rsid w:val="00CF0C1D"/>
    <w:rsid w:val="00CF351D"/>
    <w:rsid w:val="00CF3A4C"/>
    <w:rsid w:val="00CF5667"/>
    <w:rsid w:val="00CF6FAE"/>
    <w:rsid w:val="00CF71F9"/>
    <w:rsid w:val="00CF7690"/>
    <w:rsid w:val="00D01970"/>
    <w:rsid w:val="00D02E97"/>
    <w:rsid w:val="00D040BF"/>
    <w:rsid w:val="00D0581A"/>
    <w:rsid w:val="00D05EF7"/>
    <w:rsid w:val="00D068B8"/>
    <w:rsid w:val="00D07F8B"/>
    <w:rsid w:val="00D103B0"/>
    <w:rsid w:val="00D11CBF"/>
    <w:rsid w:val="00D1217C"/>
    <w:rsid w:val="00D12BEC"/>
    <w:rsid w:val="00D157E7"/>
    <w:rsid w:val="00D161A3"/>
    <w:rsid w:val="00D24939"/>
    <w:rsid w:val="00D260F2"/>
    <w:rsid w:val="00D268D7"/>
    <w:rsid w:val="00D26D3E"/>
    <w:rsid w:val="00D26F62"/>
    <w:rsid w:val="00D27581"/>
    <w:rsid w:val="00D27852"/>
    <w:rsid w:val="00D30858"/>
    <w:rsid w:val="00D309BF"/>
    <w:rsid w:val="00D31695"/>
    <w:rsid w:val="00D31C5E"/>
    <w:rsid w:val="00D32895"/>
    <w:rsid w:val="00D33B24"/>
    <w:rsid w:val="00D33B31"/>
    <w:rsid w:val="00D3419C"/>
    <w:rsid w:val="00D35396"/>
    <w:rsid w:val="00D35586"/>
    <w:rsid w:val="00D35EE2"/>
    <w:rsid w:val="00D4063B"/>
    <w:rsid w:val="00D42DDC"/>
    <w:rsid w:val="00D43473"/>
    <w:rsid w:val="00D4397D"/>
    <w:rsid w:val="00D44FF7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4BF"/>
    <w:rsid w:val="00D64CA8"/>
    <w:rsid w:val="00D64DAD"/>
    <w:rsid w:val="00D663E2"/>
    <w:rsid w:val="00D665E7"/>
    <w:rsid w:val="00D702A3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163F"/>
    <w:rsid w:val="00D83CFB"/>
    <w:rsid w:val="00D8400E"/>
    <w:rsid w:val="00D85C67"/>
    <w:rsid w:val="00D92488"/>
    <w:rsid w:val="00D92A5C"/>
    <w:rsid w:val="00D93BC1"/>
    <w:rsid w:val="00D93F9A"/>
    <w:rsid w:val="00D94D2B"/>
    <w:rsid w:val="00D94DA3"/>
    <w:rsid w:val="00D94FFD"/>
    <w:rsid w:val="00D95C04"/>
    <w:rsid w:val="00D95C1D"/>
    <w:rsid w:val="00D96870"/>
    <w:rsid w:val="00D9767A"/>
    <w:rsid w:val="00DA122E"/>
    <w:rsid w:val="00DA2132"/>
    <w:rsid w:val="00DA2E57"/>
    <w:rsid w:val="00DA36AC"/>
    <w:rsid w:val="00DA375E"/>
    <w:rsid w:val="00DA37F2"/>
    <w:rsid w:val="00DA3F0C"/>
    <w:rsid w:val="00DA5716"/>
    <w:rsid w:val="00DA5AF7"/>
    <w:rsid w:val="00DA731E"/>
    <w:rsid w:val="00DA76D5"/>
    <w:rsid w:val="00DA7DAA"/>
    <w:rsid w:val="00DA7FDC"/>
    <w:rsid w:val="00DB1006"/>
    <w:rsid w:val="00DB24AB"/>
    <w:rsid w:val="00DB3B26"/>
    <w:rsid w:val="00DC2875"/>
    <w:rsid w:val="00DC5E7B"/>
    <w:rsid w:val="00DC6969"/>
    <w:rsid w:val="00DC6E72"/>
    <w:rsid w:val="00DD0603"/>
    <w:rsid w:val="00DD07B7"/>
    <w:rsid w:val="00DD088B"/>
    <w:rsid w:val="00DD1303"/>
    <w:rsid w:val="00DD179D"/>
    <w:rsid w:val="00DD1A9E"/>
    <w:rsid w:val="00DD2953"/>
    <w:rsid w:val="00DD3334"/>
    <w:rsid w:val="00DD3812"/>
    <w:rsid w:val="00DD45A0"/>
    <w:rsid w:val="00DD5FBC"/>
    <w:rsid w:val="00DD6418"/>
    <w:rsid w:val="00DD6966"/>
    <w:rsid w:val="00DD758B"/>
    <w:rsid w:val="00DE064D"/>
    <w:rsid w:val="00DE1767"/>
    <w:rsid w:val="00DE3076"/>
    <w:rsid w:val="00DE34FC"/>
    <w:rsid w:val="00DE3B2A"/>
    <w:rsid w:val="00DE474D"/>
    <w:rsid w:val="00DE516C"/>
    <w:rsid w:val="00DE700C"/>
    <w:rsid w:val="00DF120A"/>
    <w:rsid w:val="00DF2710"/>
    <w:rsid w:val="00DF2F6B"/>
    <w:rsid w:val="00DF30A0"/>
    <w:rsid w:val="00DF636A"/>
    <w:rsid w:val="00DF71F4"/>
    <w:rsid w:val="00DF74F2"/>
    <w:rsid w:val="00E04138"/>
    <w:rsid w:val="00E0550F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4FC9"/>
    <w:rsid w:val="00E254B8"/>
    <w:rsid w:val="00E2683C"/>
    <w:rsid w:val="00E26E92"/>
    <w:rsid w:val="00E2765F"/>
    <w:rsid w:val="00E27EBA"/>
    <w:rsid w:val="00E3108C"/>
    <w:rsid w:val="00E3194B"/>
    <w:rsid w:val="00E33D98"/>
    <w:rsid w:val="00E353EB"/>
    <w:rsid w:val="00E3587C"/>
    <w:rsid w:val="00E36B53"/>
    <w:rsid w:val="00E37261"/>
    <w:rsid w:val="00E41A1F"/>
    <w:rsid w:val="00E41EF6"/>
    <w:rsid w:val="00E41FE6"/>
    <w:rsid w:val="00E443A6"/>
    <w:rsid w:val="00E44E2E"/>
    <w:rsid w:val="00E451A9"/>
    <w:rsid w:val="00E47BFA"/>
    <w:rsid w:val="00E50980"/>
    <w:rsid w:val="00E53182"/>
    <w:rsid w:val="00E53AE3"/>
    <w:rsid w:val="00E54CA3"/>
    <w:rsid w:val="00E55448"/>
    <w:rsid w:val="00E55619"/>
    <w:rsid w:val="00E56253"/>
    <w:rsid w:val="00E608C8"/>
    <w:rsid w:val="00E60D54"/>
    <w:rsid w:val="00E642FF"/>
    <w:rsid w:val="00E64911"/>
    <w:rsid w:val="00E64B06"/>
    <w:rsid w:val="00E64D92"/>
    <w:rsid w:val="00E650A8"/>
    <w:rsid w:val="00E66FBF"/>
    <w:rsid w:val="00E742CB"/>
    <w:rsid w:val="00E74885"/>
    <w:rsid w:val="00E76BFE"/>
    <w:rsid w:val="00E806A1"/>
    <w:rsid w:val="00E8092D"/>
    <w:rsid w:val="00E81671"/>
    <w:rsid w:val="00E8169D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4F96"/>
    <w:rsid w:val="00E965F2"/>
    <w:rsid w:val="00E97A5B"/>
    <w:rsid w:val="00EA0F67"/>
    <w:rsid w:val="00EA15DE"/>
    <w:rsid w:val="00EA198F"/>
    <w:rsid w:val="00EA481A"/>
    <w:rsid w:val="00EA5096"/>
    <w:rsid w:val="00EA6A12"/>
    <w:rsid w:val="00EA6F35"/>
    <w:rsid w:val="00EB193D"/>
    <w:rsid w:val="00EB225B"/>
    <w:rsid w:val="00EB428A"/>
    <w:rsid w:val="00EB5328"/>
    <w:rsid w:val="00EB6E03"/>
    <w:rsid w:val="00EB7995"/>
    <w:rsid w:val="00EC077E"/>
    <w:rsid w:val="00EC13A5"/>
    <w:rsid w:val="00EC46D4"/>
    <w:rsid w:val="00EC4D23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178"/>
    <w:rsid w:val="00EF57A7"/>
    <w:rsid w:val="00F0496C"/>
    <w:rsid w:val="00F04A03"/>
    <w:rsid w:val="00F05D51"/>
    <w:rsid w:val="00F064EF"/>
    <w:rsid w:val="00F06C3B"/>
    <w:rsid w:val="00F0706C"/>
    <w:rsid w:val="00F07E7F"/>
    <w:rsid w:val="00F1166C"/>
    <w:rsid w:val="00F1463E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3FE2"/>
    <w:rsid w:val="00F347AF"/>
    <w:rsid w:val="00F35285"/>
    <w:rsid w:val="00F37AA7"/>
    <w:rsid w:val="00F37E36"/>
    <w:rsid w:val="00F41E2E"/>
    <w:rsid w:val="00F4314D"/>
    <w:rsid w:val="00F4391B"/>
    <w:rsid w:val="00F43DE6"/>
    <w:rsid w:val="00F44D14"/>
    <w:rsid w:val="00F45E6D"/>
    <w:rsid w:val="00F47944"/>
    <w:rsid w:val="00F532E5"/>
    <w:rsid w:val="00F533B3"/>
    <w:rsid w:val="00F54B5B"/>
    <w:rsid w:val="00F55552"/>
    <w:rsid w:val="00F57F48"/>
    <w:rsid w:val="00F60D2A"/>
    <w:rsid w:val="00F62FFA"/>
    <w:rsid w:val="00F65C20"/>
    <w:rsid w:val="00F71581"/>
    <w:rsid w:val="00F71F03"/>
    <w:rsid w:val="00F7443A"/>
    <w:rsid w:val="00F76B9E"/>
    <w:rsid w:val="00F776BA"/>
    <w:rsid w:val="00F830D7"/>
    <w:rsid w:val="00F83BC0"/>
    <w:rsid w:val="00F84372"/>
    <w:rsid w:val="00F8450C"/>
    <w:rsid w:val="00F87ABB"/>
    <w:rsid w:val="00F90531"/>
    <w:rsid w:val="00F91DCD"/>
    <w:rsid w:val="00F92C37"/>
    <w:rsid w:val="00F937A3"/>
    <w:rsid w:val="00F93FBA"/>
    <w:rsid w:val="00F96556"/>
    <w:rsid w:val="00FA2024"/>
    <w:rsid w:val="00FA20F2"/>
    <w:rsid w:val="00FA2DC8"/>
    <w:rsid w:val="00FA3C84"/>
    <w:rsid w:val="00FA5BF5"/>
    <w:rsid w:val="00FA7BF0"/>
    <w:rsid w:val="00FB038D"/>
    <w:rsid w:val="00FB1592"/>
    <w:rsid w:val="00FB1B87"/>
    <w:rsid w:val="00FB22C3"/>
    <w:rsid w:val="00FB26FA"/>
    <w:rsid w:val="00FB31CB"/>
    <w:rsid w:val="00FB4688"/>
    <w:rsid w:val="00FC080A"/>
    <w:rsid w:val="00FC08B1"/>
    <w:rsid w:val="00FC1B9D"/>
    <w:rsid w:val="00FC1FB0"/>
    <w:rsid w:val="00FC39D2"/>
    <w:rsid w:val="00FC493F"/>
    <w:rsid w:val="00FC4B24"/>
    <w:rsid w:val="00FC64FD"/>
    <w:rsid w:val="00FD0152"/>
    <w:rsid w:val="00FD1CBC"/>
    <w:rsid w:val="00FD2FD0"/>
    <w:rsid w:val="00FD3FE4"/>
    <w:rsid w:val="00FD40D6"/>
    <w:rsid w:val="00FD4480"/>
    <w:rsid w:val="00FD4EFF"/>
    <w:rsid w:val="00FD5AC1"/>
    <w:rsid w:val="00FE015B"/>
    <w:rsid w:val="00FE0298"/>
    <w:rsid w:val="00FE3DED"/>
    <w:rsid w:val="00FE4011"/>
    <w:rsid w:val="00FE410C"/>
    <w:rsid w:val="00FE424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8374</TotalTime>
  <Pages>1</Pages>
  <Words>283</Words>
  <Characters>1618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841</cp:revision>
  <cp:lastPrinted>1998-02-03T19:29:00Z</cp:lastPrinted>
  <dcterms:created xsi:type="dcterms:W3CDTF">2017-04-28T17:10:00Z</dcterms:created>
  <dcterms:modified xsi:type="dcterms:W3CDTF">2024-10-08T20:01:00Z</dcterms:modified>
</cp:coreProperties>
</file>