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04320" w:rsidRPr="00C04320">
        <w:rPr>
          <w:sz w:val="22"/>
        </w:rPr>
        <w:t>Gerson Ferreira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04320">
        <w:rPr>
          <w:sz w:val="22"/>
        </w:rPr>
        <w:t>55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C0CA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2C23A8">
        <w:rPr>
          <w:sz w:val="22"/>
        </w:rPr>
        <w:t>3</w:t>
      </w:r>
      <w:r w:rsidR="00272AD0">
        <w:rPr>
          <w:sz w:val="22"/>
        </w:rPr>
        <w:t xml:space="preserve"> out.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04320">
        <w:rPr>
          <w:sz w:val="22"/>
        </w:rPr>
        <w:t>Escitalopram/Metilfenidato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0CA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C0CAD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4320">
        <w:rPr>
          <w:noProof/>
          <w:sz w:val="24"/>
        </w:rPr>
        <w:t>8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4C3" w:rsidRDefault="00A064C3">
      <w:r>
        <w:separator/>
      </w:r>
    </w:p>
  </w:endnote>
  <w:endnote w:type="continuationSeparator" w:id="0">
    <w:p w:rsidR="00A064C3" w:rsidRDefault="00A06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64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4C3" w:rsidRDefault="00A064C3">
      <w:r>
        <w:separator/>
      </w:r>
    </w:p>
  </w:footnote>
  <w:footnote w:type="continuationSeparator" w:id="0">
    <w:p w:rsidR="00A064C3" w:rsidRDefault="00A064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4C3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59278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5142</cp:revision>
  <cp:lastPrinted>2024-08-06T15:26:00Z</cp:lastPrinted>
  <dcterms:created xsi:type="dcterms:W3CDTF">2016-03-08T22:06:00Z</dcterms:created>
  <dcterms:modified xsi:type="dcterms:W3CDTF">2024-10-08T20:00:00Z</dcterms:modified>
</cp:coreProperties>
</file>