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PACIENTE: Jose Ilmar Vieira de Sousa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IDADE:64 anos SEXO: M 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EXAME:1 out.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DD6" w:rsidRDefault="00E82DD6">
      <w:r>
        <w:separator/>
      </w:r>
    </w:p>
  </w:endnote>
  <w:endnote w:type="continuationSeparator" w:id="0">
    <w:p w:rsidR="00E82DD6" w:rsidRDefault="00E82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82D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DD6" w:rsidRDefault="00E82DD6">
      <w:r>
        <w:separator/>
      </w:r>
    </w:p>
  </w:footnote>
  <w:footnote w:type="continuationSeparator" w:id="0">
    <w:p w:rsidR="00E82DD6" w:rsidRDefault="00E82D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45541-8F33-483A-805B-E18451C02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9711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3535</cp:revision>
  <cp:lastPrinted>2024-08-06T15:29:00Z</cp:lastPrinted>
  <dcterms:created xsi:type="dcterms:W3CDTF">2016-03-08T23:34:00Z</dcterms:created>
  <dcterms:modified xsi:type="dcterms:W3CDTF">2024-10-02T15:39:00Z</dcterms:modified>
</cp:coreProperties>
</file>