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05DFB" w:rsidRPr="00D05DFB">
        <w:rPr>
          <w:sz w:val="22"/>
        </w:rPr>
        <w:t>Jose Ilmar Vieira de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05DFB">
        <w:rPr>
          <w:sz w:val="22"/>
        </w:rPr>
        <w:t>64</w:t>
      </w:r>
      <w:bookmarkStart w:id="0" w:name="_GoBack"/>
      <w:bookmarkEnd w:id="0"/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72AD0">
        <w:rPr>
          <w:sz w:val="22"/>
        </w:rPr>
        <w:t>1 out.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DFB">
        <w:rPr>
          <w:noProof/>
          <w:sz w:val="24"/>
        </w:rPr>
        <w:t>2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D77" w:rsidRDefault="00325D77">
      <w:r>
        <w:separator/>
      </w:r>
    </w:p>
  </w:endnote>
  <w:endnote w:type="continuationSeparator" w:id="0">
    <w:p w:rsidR="00325D77" w:rsidRDefault="00325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5D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D77" w:rsidRDefault="00325D77">
      <w:r>
        <w:separator/>
      </w:r>
    </w:p>
  </w:footnote>
  <w:footnote w:type="continuationSeparator" w:id="0">
    <w:p w:rsidR="00325D77" w:rsidRDefault="00325D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59277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5140</cp:revision>
  <cp:lastPrinted>2024-08-06T15:26:00Z</cp:lastPrinted>
  <dcterms:created xsi:type="dcterms:W3CDTF">2016-03-08T22:06:00Z</dcterms:created>
  <dcterms:modified xsi:type="dcterms:W3CDTF">2024-10-02T15:38:00Z</dcterms:modified>
</cp:coreProperties>
</file>