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250D" w:rsidRPr="0057250D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>PACIENTE: Maria Gama de Souza</w:t>
      </w:r>
    </w:p>
    <w:p w:rsidR="0057250D" w:rsidRPr="0057250D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 xml:space="preserve">IDADE:72 anos SEXO: F                   </w:t>
      </w:r>
    </w:p>
    <w:p w:rsidR="004930C6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>DATA DO EXAME:30 set.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72C" w:rsidRDefault="00D3272C">
      <w:r>
        <w:separator/>
      </w:r>
    </w:p>
  </w:endnote>
  <w:endnote w:type="continuationSeparator" w:id="0">
    <w:p w:rsidR="00D3272C" w:rsidRDefault="00D32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327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72C" w:rsidRDefault="00D3272C">
      <w:r>
        <w:separator/>
      </w:r>
    </w:p>
  </w:footnote>
  <w:footnote w:type="continuationSeparator" w:id="0">
    <w:p w:rsidR="00D3272C" w:rsidRDefault="00D327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272C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5580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2414</cp:revision>
  <cp:lastPrinted>2023-04-18T21:05:00Z</cp:lastPrinted>
  <dcterms:created xsi:type="dcterms:W3CDTF">2016-03-08T23:18:00Z</dcterms:created>
  <dcterms:modified xsi:type="dcterms:W3CDTF">2024-10-01T16:28:00Z</dcterms:modified>
</cp:coreProperties>
</file>