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C0CAD" w:rsidRPr="00FC0CAD">
        <w:rPr>
          <w:sz w:val="22"/>
        </w:rPr>
        <w:t>Maria Gama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C0CAD">
        <w:rPr>
          <w:sz w:val="22"/>
        </w:rPr>
        <w:t>72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FC0CAD">
        <w:rPr>
          <w:sz w:val="22"/>
        </w:rPr>
        <w:t>30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0CAD">
        <w:rPr>
          <w:noProof/>
          <w:sz w:val="24"/>
        </w:rPr>
        <w:t>1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E46" w:rsidRDefault="00AE3E46">
      <w:r>
        <w:separator/>
      </w:r>
    </w:p>
  </w:endnote>
  <w:endnote w:type="continuationSeparator" w:id="0">
    <w:p w:rsidR="00AE3E46" w:rsidRDefault="00AE3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3E4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E46" w:rsidRDefault="00AE3E46">
      <w:r>
        <w:separator/>
      </w:r>
    </w:p>
  </w:footnote>
  <w:footnote w:type="continuationSeparator" w:id="0">
    <w:p w:rsidR="00AE3E46" w:rsidRDefault="00AE3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3E46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59042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5137</cp:revision>
  <cp:lastPrinted>2024-08-06T15:26:00Z</cp:lastPrinted>
  <dcterms:created xsi:type="dcterms:W3CDTF">2016-03-08T22:06:00Z</dcterms:created>
  <dcterms:modified xsi:type="dcterms:W3CDTF">2024-10-01T16:23:00Z</dcterms:modified>
</cp:coreProperties>
</file>