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6D29" w:rsidRDefault="00550BAA" w:rsidP="00E56D29">
      <w:pPr>
        <w:rPr>
          <w:sz w:val="32"/>
        </w:rPr>
      </w:pPr>
      <w:r>
        <w:rPr>
          <w:b/>
          <w:noProof/>
          <w:sz w:val="32"/>
        </w:rPr>
        <w:t xml:space="preserve"> </w:t>
      </w:r>
      <w:r w:rsidR="0096075C">
        <w:rPr>
          <w:b/>
          <w:noProof/>
          <w:sz w:val="32"/>
        </w:rPr>
        <w:t xml:space="preserve">   </w:t>
      </w:r>
      <w:r>
        <w:rPr>
          <w:b/>
          <w:noProof/>
          <w:sz w:val="32"/>
        </w:rPr>
        <w:t xml:space="preserve">   </w:t>
      </w:r>
      <w:r w:rsidR="005A287F">
        <w:rPr>
          <w:b/>
          <w:noProof/>
          <w:sz w:val="32"/>
        </w:rPr>
        <w:t xml:space="preserve">                   </w:t>
      </w:r>
      <w:r w:rsidR="00E56D29">
        <w:rPr>
          <w:b/>
          <w:sz w:val="32"/>
        </w:rPr>
        <w:t>ELETRONEUROMIOGRAFIA</w:t>
      </w:r>
    </w:p>
    <w:p w:rsidR="00E56D29" w:rsidRDefault="00E56D29" w:rsidP="00E56D29">
      <w:pPr>
        <w:rPr>
          <w:sz w:val="32"/>
        </w:rPr>
      </w:pPr>
    </w:p>
    <w:p w:rsidR="00E56D29" w:rsidRDefault="00E56D29" w:rsidP="00E56D29">
      <w:pPr>
        <w:rPr>
          <w:sz w:val="32"/>
        </w:rPr>
      </w:pPr>
    </w:p>
    <w:p w:rsidR="00752773" w:rsidRPr="00752773" w:rsidRDefault="00752773" w:rsidP="00752773">
      <w:pPr>
        <w:rPr>
          <w:sz w:val="32"/>
          <w:szCs w:val="32"/>
        </w:rPr>
      </w:pPr>
      <w:r w:rsidRPr="00752773">
        <w:rPr>
          <w:sz w:val="32"/>
          <w:szCs w:val="32"/>
        </w:rPr>
        <w:t xml:space="preserve">PACIENTE: </w:t>
      </w:r>
      <w:r w:rsidR="008C2F9B">
        <w:rPr>
          <w:sz w:val="32"/>
          <w:szCs w:val="32"/>
        </w:rPr>
        <w:t xml:space="preserve">Maria </w:t>
      </w:r>
      <w:r w:rsidR="005222FE">
        <w:rPr>
          <w:sz w:val="32"/>
          <w:szCs w:val="32"/>
        </w:rPr>
        <w:t>G de Souza</w:t>
      </w:r>
      <w:r>
        <w:rPr>
          <w:sz w:val="32"/>
          <w:szCs w:val="32"/>
        </w:rPr>
        <w:t xml:space="preserve">  ID:295</w:t>
      </w:r>
      <w:r w:rsidR="005222FE">
        <w:rPr>
          <w:sz w:val="32"/>
          <w:szCs w:val="32"/>
        </w:rPr>
        <w:t>4</w:t>
      </w:r>
      <w:r w:rsidR="008C2F9B">
        <w:rPr>
          <w:sz w:val="32"/>
          <w:szCs w:val="32"/>
        </w:rPr>
        <w:t>8</w:t>
      </w:r>
    </w:p>
    <w:p w:rsidR="00752773" w:rsidRPr="00752773" w:rsidRDefault="00752773" w:rsidP="00752773">
      <w:pPr>
        <w:rPr>
          <w:sz w:val="32"/>
          <w:szCs w:val="32"/>
        </w:rPr>
      </w:pPr>
      <w:r w:rsidRPr="00752773">
        <w:rPr>
          <w:sz w:val="32"/>
          <w:szCs w:val="32"/>
        </w:rPr>
        <w:t>IDADE:</w:t>
      </w:r>
      <w:r w:rsidR="005222FE">
        <w:rPr>
          <w:sz w:val="32"/>
          <w:szCs w:val="32"/>
        </w:rPr>
        <w:t>72</w:t>
      </w:r>
      <w:r w:rsidRPr="00752773">
        <w:rPr>
          <w:sz w:val="32"/>
          <w:szCs w:val="32"/>
        </w:rPr>
        <w:t xml:space="preserve"> anos SEXO: </w:t>
      </w:r>
      <w:r w:rsidR="008C2F9B">
        <w:rPr>
          <w:sz w:val="32"/>
          <w:szCs w:val="32"/>
        </w:rPr>
        <w:t>F</w:t>
      </w:r>
      <w:r w:rsidRPr="00752773">
        <w:rPr>
          <w:sz w:val="32"/>
          <w:szCs w:val="32"/>
        </w:rPr>
        <w:t xml:space="preserve">                    </w:t>
      </w:r>
    </w:p>
    <w:p w:rsidR="006A4388" w:rsidRPr="006A4388" w:rsidRDefault="00752773" w:rsidP="00752773">
      <w:pPr>
        <w:rPr>
          <w:sz w:val="32"/>
          <w:szCs w:val="32"/>
        </w:rPr>
      </w:pPr>
      <w:r w:rsidRPr="00752773">
        <w:rPr>
          <w:sz w:val="32"/>
          <w:szCs w:val="32"/>
        </w:rPr>
        <w:t>DATA DO EXAME:</w:t>
      </w:r>
      <w:r w:rsidR="005222FE">
        <w:rPr>
          <w:sz w:val="32"/>
          <w:szCs w:val="32"/>
        </w:rPr>
        <w:t>1 out. 24</w:t>
      </w:r>
      <w:bookmarkStart w:id="0" w:name="_GoBack"/>
      <w:bookmarkEnd w:id="0"/>
    </w:p>
    <w:p w:rsidR="00E56D29" w:rsidRDefault="006A4388" w:rsidP="006A4388">
      <w:pPr>
        <w:rPr>
          <w:sz w:val="32"/>
        </w:rPr>
      </w:pPr>
      <w:r w:rsidRPr="006A4388">
        <w:rPr>
          <w:sz w:val="32"/>
          <w:szCs w:val="32"/>
        </w:rPr>
        <w:t>SEGMENTO ESTUDADO:Membros superiores</w:t>
      </w:r>
    </w:p>
    <w:p w:rsidR="00E56D29" w:rsidRDefault="00E56D29" w:rsidP="00E56D29">
      <w:pPr>
        <w:rPr>
          <w:sz w:val="32"/>
        </w:rPr>
      </w:pPr>
    </w:p>
    <w:p w:rsidR="00E56D29" w:rsidRDefault="00E56D29" w:rsidP="00E56D29">
      <w:pPr>
        <w:rPr>
          <w:sz w:val="32"/>
        </w:rPr>
      </w:pPr>
    </w:p>
    <w:p w:rsidR="00E56D29" w:rsidRDefault="00E56D29" w:rsidP="00E56D29">
      <w:pPr>
        <w:rPr>
          <w:sz w:val="32"/>
        </w:rPr>
      </w:pPr>
      <w:r>
        <w:rPr>
          <w:sz w:val="32"/>
        </w:rPr>
        <w:t>RELATÓRIO:</w:t>
      </w:r>
    </w:p>
    <w:p w:rsidR="00B6466C" w:rsidRDefault="00B6466C" w:rsidP="00E56D29">
      <w:pPr>
        <w:rPr>
          <w:sz w:val="32"/>
        </w:rPr>
      </w:pPr>
    </w:p>
    <w:p w:rsidR="00E56D29" w:rsidRPr="00B6466C" w:rsidRDefault="00E56D29" w:rsidP="00E56D29">
      <w:pPr>
        <w:jc w:val="both"/>
        <w:rPr>
          <w:sz w:val="28"/>
          <w:szCs w:val="28"/>
        </w:rPr>
      </w:pPr>
      <w:r w:rsidRPr="00B6466C">
        <w:rPr>
          <w:sz w:val="28"/>
          <w:szCs w:val="28"/>
        </w:rPr>
        <w:t>As velocidades de condução nervosa sensitiva dos nervos mediano direito e esquerdo</w:t>
      </w:r>
      <w:r w:rsidR="00B6466C" w:rsidRPr="00B6466C">
        <w:rPr>
          <w:sz w:val="28"/>
          <w:szCs w:val="28"/>
        </w:rPr>
        <w:t xml:space="preserve"> ,bem como suas amplitudes,</w:t>
      </w:r>
      <w:r w:rsidR="00833C4A">
        <w:rPr>
          <w:sz w:val="28"/>
          <w:szCs w:val="28"/>
        </w:rPr>
        <w:t xml:space="preserve"> estão diminuídas</w:t>
      </w:r>
      <w:r w:rsidR="00B6466C" w:rsidRPr="00B6466C">
        <w:rPr>
          <w:sz w:val="28"/>
          <w:szCs w:val="28"/>
        </w:rPr>
        <w:t>,</w:t>
      </w:r>
      <w:r w:rsidRPr="00B6466C">
        <w:rPr>
          <w:sz w:val="28"/>
          <w:szCs w:val="28"/>
        </w:rPr>
        <w:t xml:space="preserve"> estando normais nos demais nervos examinados.</w:t>
      </w:r>
    </w:p>
    <w:p w:rsidR="00E56D29" w:rsidRPr="00B6466C" w:rsidRDefault="00E56D29" w:rsidP="00E56D29">
      <w:pPr>
        <w:jc w:val="both"/>
        <w:rPr>
          <w:sz w:val="28"/>
          <w:szCs w:val="28"/>
        </w:rPr>
      </w:pPr>
      <w:r w:rsidRPr="00B6466C">
        <w:rPr>
          <w:sz w:val="28"/>
          <w:szCs w:val="28"/>
        </w:rPr>
        <w:t>As velocidades de condução nervosa motora estão normais nos nervos examinados.</w:t>
      </w:r>
    </w:p>
    <w:p w:rsidR="00E56D29" w:rsidRPr="00B6466C" w:rsidRDefault="00E56D29" w:rsidP="00E56D29">
      <w:pPr>
        <w:jc w:val="both"/>
        <w:rPr>
          <w:sz w:val="28"/>
          <w:szCs w:val="28"/>
        </w:rPr>
      </w:pPr>
      <w:r w:rsidRPr="00B6466C">
        <w:rPr>
          <w:sz w:val="28"/>
          <w:szCs w:val="28"/>
        </w:rPr>
        <w:t>As amplitudes dos potenciais de ação composto motor estão normais nos nervos examinados.</w:t>
      </w:r>
    </w:p>
    <w:p w:rsidR="00E56D29" w:rsidRPr="00B6466C" w:rsidRDefault="00E56D29" w:rsidP="00E56D29">
      <w:pPr>
        <w:jc w:val="both"/>
        <w:rPr>
          <w:sz w:val="28"/>
          <w:szCs w:val="28"/>
        </w:rPr>
      </w:pPr>
      <w:r w:rsidRPr="00B6466C">
        <w:rPr>
          <w:sz w:val="28"/>
          <w:szCs w:val="28"/>
        </w:rPr>
        <w:t xml:space="preserve">A onda F, obtido nos nervos ulnar D e E, está normal. </w:t>
      </w:r>
    </w:p>
    <w:p w:rsidR="00E56D29" w:rsidRDefault="00E56D29" w:rsidP="00E56D29">
      <w:pPr>
        <w:jc w:val="both"/>
        <w:rPr>
          <w:sz w:val="32"/>
        </w:rPr>
      </w:pPr>
      <w:r w:rsidRPr="00B6466C">
        <w:rPr>
          <w:sz w:val="28"/>
          <w:szCs w:val="28"/>
        </w:rPr>
        <w:t>Os eletromiogramas estão normais nos músculos examinados.</w:t>
      </w:r>
    </w:p>
    <w:p w:rsidR="00E56D29" w:rsidRDefault="00E56D29" w:rsidP="00E56D29">
      <w:pPr>
        <w:jc w:val="both"/>
        <w:rPr>
          <w:sz w:val="32"/>
        </w:rPr>
      </w:pPr>
    </w:p>
    <w:p w:rsidR="00E56D29" w:rsidRDefault="00E56D29" w:rsidP="00E56D29">
      <w:pPr>
        <w:jc w:val="both"/>
        <w:rPr>
          <w:sz w:val="32"/>
        </w:rPr>
      </w:pPr>
      <w:r>
        <w:rPr>
          <w:sz w:val="32"/>
        </w:rPr>
        <w:t>CONCLUSÃO:</w:t>
      </w:r>
    </w:p>
    <w:p w:rsidR="00B6466C" w:rsidRDefault="00B6466C" w:rsidP="00E56D29">
      <w:pPr>
        <w:jc w:val="both"/>
        <w:rPr>
          <w:sz w:val="32"/>
        </w:rPr>
      </w:pPr>
    </w:p>
    <w:p w:rsidR="00AE1366" w:rsidRDefault="00AE1366" w:rsidP="00E56D29">
      <w:pPr>
        <w:jc w:val="both"/>
        <w:rPr>
          <w:sz w:val="32"/>
        </w:rPr>
      </w:pPr>
    </w:p>
    <w:p w:rsidR="00A074EC" w:rsidRPr="00A074EC" w:rsidRDefault="00E56D29" w:rsidP="00004990">
      <w:pPr>
        <w:rPr>
          <w:sz w:val="28"/>
          <w:szCs w:val="28"/>
        </w:rPr>
      </w:pPr>
      <w:r w:rsidRPr="00A074EC">
        <w:rPr>
          <w:sz w:val="28"/>
          <w:szCs w:val="28"/>
        </w:rPr>
        <w:t>Quadro eletroneuromiográfico de processo neurológico periférico compatível</w:t>
      </w:r>
      <w:r w:rsidR="000B154C">
        <w:rPr>
          <w:sz w:val="28"/>
          <w:szCs w:val="28"/>
        </w:rPr>
        <w:t xml:space="preserve"> com</w:t>
      </w:r>
    </w:p>
    <w:p w:rsidR="00E56D29" w:rsidRPr="00A074EC" w:rsidRDefault="000B154C" w:rsidP="00004990">
      <w:pPr>
        <w:rPr>
          <w:sz w:val="28"/>
          <w:szCs w:val="28"/>
        </w:rPr>
      </w:pPr>
      <w:r>
        <w:rPr>
          <w:sz w:val="28"/>
          <w:szCs w:val="28"/>
        </w:rPr>
        <w:t>s</w:t>
      </w:r>
      <w:r w:rsidR="00E56D29" w:rsidRPr="00A074EC">
        <w:rPr>
          <w:sz w:val="28"/>
          <w:szCs w:val="28"/>
        </w:rPr>
        <w:t>índrome do túnel do carpo à</w:t>
      </w:r>
      <w:r w:rsidR="00677DBF" w:rsidRPr="00A074EC">
        <w:rPr>
          <w:sz w:val="28"/>
          <w:szCs w:val="28"/>
        </w:rPr>
        <w:t xml:space="preserve"> direita</w:t>
      </w:r>
      <w:r>
        <w:rPr>
          <w:sz w:val="28"/>
          <w:szCs w:val="28"/>
        </w:rPr>
        <w:t xml:space="preserve"> e a esquerda</w:t>
      </w:r>
      <w:r w:rsidR="00677DBF" w:rsidRPr="00A074EC">
        <w:rPr>
          <w:sz w:val="28"/>
          <w:szCs w:val="28"/>
        </w:rPr>
        <w:t xml:space="preserve"> </w:t>
      </w:r>
      <w:r w:rsidR="00E56D29" w:rsidRPr="00A074EC">
        <w:rPr>
          <w:sz w:val="28"/>
          <w:szCs w:val="28"/>
        </w:rPr>
        <w:t>de grau leve</w:t>
      </w:r>
      <w:r w:rsidR="006B4FDB">
        <w:rPr>
          <w:sz w:val="28"/>
          <w:szCs w:val="28"/>
        </w:rPr>
        <w:t>.</w:t>
      </w:r>
    </w:p>
    <w:p w:rsidR="00E56D29" w:rsidRDefault="00E56D29" w:rsidP="00E56D29">
      <w:pPr>
        <w:rPr>
          <w:sz w:val="32"/>
        </w:rPr>
      </w:pPr>
    </w:p>
    <w:p w:rsidR="00E56D29" w:rsidRDefault="00E56D29" w:rsidP="00E56D29">
      <w:pPr>
        <w:rPr>
          <w:sz w:val="32"/>
        </w:rPr>
      </w:pPr>
    </w:p>
    <w:p w:rsidR="00AE1366" w:rsidRDefault="00AE1366" w:rsidP="00E56D29">
      <w:pPr>
        <w:rPr>
          <w:sz w:val="32"/>
        </w:rPr>
      </w:pPr>
    </w:p>
    <w:p w:rsidR="00AE1366" w:rsidRDefault="00AE1366" w:rsidP="00E56D29">
      <w:pPr>
        <w:rPr>
          <w:sz w:val="32"/>
        </w:rPr>
      </w:pPr>
    </w:p>
    <w:p w:rsidR="00E56D29" w:rsidRDefault="00E56D29" w:rsidP="00E56D29">
      <w:pPr>
        <w:rPr>
          <w:sz w:val="32"/>
        </w:rPr>
      </w:pPr>
    </w:p>
    <w:p w:rsidR="00E56D29" w:rsidRDefault="00AE1366" w:rsidP="00E56D29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E56D29">
        <w:rPr>
          <w:i/>
          <w:sz w:val="32"/>
        </w:rPr>
        <w:t xml:space="preserve">Dr. Cláudio Oppenheimer                 </w:t>
      </w:r>
    </w:p>
    <w:p w:rsidR="0052744F" w:rsidRPr="007557AC" w:rsidRDefault="00AE1366" w:rsidP="00E56D29">
      <w:pPr>
        <w:ind w:right="-99"/>
        <w:jc w:val="both"/>
        <w:rPr>
          <w:sz w:val="24"/>
          <w:szCs w:val="24"/>
        </w:rPr>
      </w:pPr>
      <w:r>
        <w:rPr>
          <w:i/>
          <w:sz w:val="32"/>
        </w:rPr>
        <w:t xml:space="preserve">                                                            </w:t>
      </w:r>
      <w:r w:rsidR="00E56D29">
        <w:rPr>
          <w:i/>
          <w:sz w:val="32"/>
        </w:rPr>
        <w:t xml:space="preserve"> </w:t>
      </w:r>
      <w:r w:rsidR="007557AC" w:rsidRPr="007557AC">
        <w:rPr>
          <w:i/>
          <w:sz w:val="24"/>
          <w:szCs w:val="24"/>
        </w:rPr>
        <w:t xml:space="preserve">CRMSP:62357 </w:t>
      </w:r>
      <w:r w:rsidR="00E56D29" w:rsidRPr="007557AC">
        <w:rPr>
          <w:i/>
          <w:sz w:val="24"/>
          <w:szCs w:val="24"/>
        </w:rPr>
        <w:t>CRM</w:t>
      </w:r>
      <w:r w:rsidR="007557AC" w:rsidRPr="007557AC">
        <w:rPr>
          <w:i/>
          <w:sz w:val="24"/>
          <w:szCs w:val="24"/>
        </w:rPr>
        <w:t>DF</w:t>
      </w:r>
      <w:r w:rsidR="00E56D29" w:rsidRPr="007557AC">
        <w:rPr>
          <w:i/>
          <w:sz w:val="24"/>
          <w:szCs w:val="24"/>
        </w:rPr>
        <w:t>:11095</w:t>
      </w:r>
    </w:p>
    <w:sectPr w:rsidR="0052744F" w:rsidRPr="007557AC" w:rsidSect="003A173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2D52" w:rsidRDefault="00CF2D52">
      <w:r>
        <w:separator/>
      </w:r>
    </w:p>
  </w:endnote>
  <w:endnote w:type="continuationSeparator" w:id="0">
    <w:p w:rsidR="00CF2D52" w:rsidRDefault="00CF2D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7557AC" w:rsidRDefault="00CF2D5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7557AC" w:rsidRPr="007F4A8A">
        <w:rPr>
          <w:rStyle w:val="Hyperlink"/>
          <w:b/>
        </w:rPr>
        <w:t>www.neurofis.com.br</w:t>
      </w:r>
    </w:hyperlink>
    <w:r w:rsidR="007557AC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2D52" w:rsidRDefault="00CF2D52">
      <w:r>
        <w:separator/>
      </w:r>
    </w:p>
  </w:footnote>
  <w:footnote w:type="continuationSeparator" w:id="0">
    <w:p w:rsidR="00CF2D52" w:rsidRDefault="00CF2D5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E56D29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1E7E"/>
    <w:rsid w:val="00002FD9"/>
    <w:rsid w:val="00004990"/>
    <w:rsid w:val="0001012F"/>
    <w:rsid w:val="000125B9"/>
    <w:rsid w:val="00014208"/>
    <w:rsid w:val="00017A7C"/>
    <w:rsid w:val="00021E74"/>
    <w:rsid w:val="000241C3"/>
    <w:rsid w:val="00030CC1"/>
    <w:rsid w:val="000314A6"/>
    <w:rsid w:val="000337B7"/>
    <w:rsid w:val="00034698"/>
    <w:rsid w:val="00034CCC"/>
    <w:rsid w:val="00041850"/>
    <w:rsid w:val="0004211A"/>
    <w:rsid w:val="00046425"/>
    <w:rsid w:val="00053CB4"/>
    <w:rsid w:val="00053F59"/>
    <w:rsid w:val="00056F60"/>
    <w:rsid w:val="0005702F"/>
    <w:rsid w:val="00061892"/>
    <w:rsid w:val="00061E1F"/>
    <w:rsid w:val="0007050B"/>
    <w:rsid w:val="00083B73"/>
    <w:rsid w:val="000843F2"/>
    <w:rsid w:val="00087123"/>
    <w:rsid w:val="00091493"/>
    <w:rsid w:val="00091AB9"/>
    <w:rsid w:val="0009440B"/>
    <w:rsid w:val="000A1F9A"/>
    <w:rsid w:val="000A2411"/>
    <w:rsid w:val="000A32D5"/>
    <w:rsid w:val="000A63C3"/>
    <w:rsid w:val="000A7791"/>
    <w:rsid w:val="000A7A85"/>
    <w:rsid w:val="000B154C"/>
    <w:rsid w:val="000D05D9"/>
    <w:rsid w:val="000D4060"/>
    <w:rsid w:val="000D68AF"/>
    <w:rsid w:val="000E1B9B"/>
    <w:rsid w:val="000E2283"/>
    <w:rsid w:val="000E49AA"/>
    <w:rsid w:val="000F52EE"/>
    <w:rsid w:val="000F5C2E"/>
    <w:rsid w:val="000F70B0"/>
    <w:rsid w:val="00100B12"/>
    <w:rsid w:val="00113B57"/>
    <w:rsid w:val="00116383"/>
    <w:rsid w:val="001209D1"/>
    <w:rsid w:val="00121D87"/>
    <w:rsid w:val="0012513F"/>
    <w:rsid w:val="00125BF4"/>
    <w:rsid w:val="00126639"/>
    <w:rsid w:val="001327A2"/>
    <w:rsid w:val="00135AFA"/>
    <w:rsid w:val="0014077F"/>
    <w:rsid w:val="001408B2"/>
    <w:rsid w:val="0014093A"/>
    <w:rsid w:val="00140E78"/>
    <w:rsid w:val="001428DA"/>
    <w:rsid w:val="00143035"/>
    <w:rsid w:val="0014585F"/>
    <w:rsid w:val="001468DA"/>
    <w:rsid w:val="00147E3B"/>
    <w:rsid w:val="00152560"/>
    <w:rsid w:val="0016071C"/>
    <w:rsid w:val="00163113"/>
    <w:rsid w:val="00175778"/>
    <w:rsid w:val="00175844"/>
    <w:rsid w:val="001807F3"/>
    <w:rsid w:val="00194A99"/>
    <w:rsid w:val="00195D9F"/>
    <w:rsid w:val="001A540E"/>
    <w:rsid w:val="001B3879"/>
    <w:rsid w:val="001B3DA6"/>
    <w:rsid w:val="001B7234"/>
    <w:rsid w:val="001C29A4"/>
    <w:rsid w:val="001C6D49"/>
    <w:rsid w:val="001D0A53"/>
    <w:rsid w:val="001D35C8"/>
    <w:rsid w:val="001D62DA"/>
    <w:rsid w:val="001E296F"/>
    <w:rsid w:val="001E77EC"/>
    <w:rsid w:val="001F1033"/>
    <w:rsid w:val="00207BDF"/>
    <w:rsid w:val="0021035C"/>
    <w:rsid w:val="00210C02"/>
    <w:rsid w:val="0021339F"/>
    <w:rsid w:val="00217F68"/>
    <w:rsid w:val="00223841"/>
    <w:rsid w:val="00224661"/>
    <w:rsid w:val="002308DB"/>
    <w:rsid w:val="00230C35"/>
    <w:rsid w:val="002373D6"/>
    <w:rsid w:val="00237EAE"/>
    <w:rsid w:val="00243B7E"/>
    <w:rsid w:val="00246F38"/>
    <w:rsid w:val="00252067"/>
    <w:rsid w:val="002560F1"/>
    <w:rsid w:val="00257043"/>
    <w:rsid w:val="002623EF"/>
    <w:rsid w:val="00263061"/>
    <w:rsid w:val="0026316B"/>
    <w:rsid w:val="0026328B"/>
    <w:rsid w:val="002645BB"/>
    <w:rsid w:val="0026799E"/>
    <w:rsid w:val="00273122"/>
    <w:rsid w:val="00274CC4"/>
    <w:rsid w:val="002769B0"/>
    <w:rsid w:val="00284941"/>
    <w:rsid w:val="00296B39"/>
    <w:rsid w:val="002A2096"/>
    <w:rsid w:val="002A3F00"/>
    <w:rsid w:val="002B0C10"/>
    <w:rsid w:val="002B0C77"/>
    <w:rsid w:val="002B3E4A"/>
    <w:rsid w:val="002B734A"/>
    <w:rsid w:val="002C2BA7"/>
    <w:rsid w:val="002C5467"/>
    <w:rsid w:val="002C69EC"/>
    <w:rsid w:val="002D2723"/>
    <w:rsid w:val="002D77A3"/>
    <w:rsid w:val="00305894"/>
    <w:rsid w:val="00306F49"/>
    <w:rsid w:val="00313193"/>
    <w:rsid w:val="00320298"/>
    <w:rsid w:val="003241DD"/>
    <w:rsid w:val="00325906"/>
    <w:rsid w:val="00333A89"/>
    <w:rsid w:val="00341EB4"/>
    <w:rsid w:val="0034270B"/>
    <w:rsid w:val="0034704C"/>
    <w:rsid w:val="00351A30"/>
    <w:rsid w:val="00355ED6"/>
    <w:rsid w:val="00362814"/>
    <w:rsid w:val="0036586F"/>
    <w:rsid w:val="003731FB"/>
    <w:rsid w:val="003733DE"/>
    <w:rsid w:val="00376F2D"/>
    <w:rsid w:val="00384B4D"/>
    <w:rsid w:val="00386FA8"/>
    <w:rsid w:val="003A1738"/>
    <w:rsid w:val="003A2C52"/>
    <w:rsid w:val="003A3F28"/>
    <w:rsid w:val="003A73D7"/>
    <w:rsid w:val="003B43EE"/>
    <w:rsid w:val="003B5749"/>
    <w:rsid w:val="003B59AD"/>
    <w:rsid w:val="003B641B"/>
    <w:rsid w:val="003C2EAA"/>
    <w:rsid w:val="003C41F0"/>
    <w:rsid w:val="003E06D8"/>
    <w:rsid w:val="003E19EE"/>
    <w:rsid w:val="003E4F87"/>
    <w:rsid w:val="003E6763"/>
    <w:rsid w:val="003F3330"/>
    <w:rsid w:val="003F3612"/>
    <w:rsid w:val="003F3DE5"/>
    <w:rsid w:val="004024DD"/>
    <w:rsid w:val="00402A25"/>
    <w:rsid w:val="00402EA8"/>
    <w:rsid w:val="0040352B"/>
    <w:rsid w:val="00403C6A"/>
    <w:rsid w:val="00403DD2"/>
    <w:rsid w:val="004111FD"/>
    <w:rsid w:val="0042214F"/>
    <w:rsid w:val="0042269D"/>
    <w:rsid w:val="0042342B"/>
    <w:rsid w:val="00425D7B"/>
    <w:rsid w:val="0043377D"/>
    <w:rsid w:val="00434993"/>
    <w:rsid w:val="00435097"/>
    <w:rsid w:val="004373BB"/>
    <w:rsid w:val="004427BD"/>
    <w:rsid w:val="0044472F"/>
    <w:rsid w:val="0044669A"/>
    <w:rsid w:val="00456BD7"/>
    <w:rsid w:val="00463532"/>
    <w:rsid w:val="00464E26"/>
    <w:rsid w:val="00465FA7"/>
    <w:rsid w:val="0047516A"/>
    <w:rsid w:val="00477142"/>
    <w:rsid w:val="00477419"/>
    <w:rsid w:val="00480DB8"/>
    <w:rsid w:val="00481041"/>
    <w:rsid w:val="00483F6E"/>
    <w:rsid w:val="004A4CE8"/>
    <w:rsid w:val="004A5345"/>
    <w:rsid w:val="004B3623"/>
    <w:rsid w:val="004B6048"/>
    <w:rsid w:val="004C6326"/>
    <w:rsid w:val="004C6C96"/>
    <w:rsid w:val="004C7D48"/>
    <w:rsid w:val="004D4C85"/>
    <w:rsid w:val="004E061E"/>
    <w:rsid w:val="004E4770"/>
    <w:rsid w:val="004E589D"/>
    <w:rsid w:val="004E760D"/>
    <w:rsid w:val="004F0CE4"/>
    <w:rsid w:val="004F609E"/>
    <w:rsid w:val="00500159"/>
    <w:rsid w:val="00502040"/>
    <w:rsid w:val="00503350"/>
    <w:rsid w:val="005108D8"/>
    <w:rsid w:val="00510DB2"/>
    <w:rsid w:val="005113A8"/>
    <w:rsid w:val="0051569F"/>
    <w:rsid w:val="005209F9"/>
    <w:rsid w:val="005222FE"/>
    <w:rsid w:val="00524B5A"/>
    <w:rsid w:val="00525C63"/>
    <w:rsid w:val="0052744F"/>
    <w:rsid w:val="0053789B"/>
    <w:rsid w:val="00541109"/>
    <w:rsid w:val="00542225"/>
    <w:rsid w:val="005442B9"/>
    <w:rsid w:val="00550BAA"/>
    <w:rsid w:val="005536E7"/>
    <w:rsid w:val="00553BF5"/>
    <w:rsid w:val="005560E0"/>
    <w:rsid w:val="0055708A"/>
    <w:rsid w:val="00576245"/>
    <w:rsid w:val="00580F62"/>
    <w:rsid w:val="00582E48"/>
    <w:rsid w:val="00584476"/>
    <w:rsid w:val="00585544"/>
    <w:rsid w:val="0058766F"/>
    <w:rsid w:val="00590922"/>
    <w:rsid w:val="005925CC"/>
    <w:rsid w:val="005A226B"/>
    <w:rsid w:val="005A287F"/>
    <w:rsid w:val="005A35A0"/>
    <w:rsid w:val="005B54F6"/>
    <w:rsid w:val="005C13BD"/>
    <w:rsid w:val="005C67E9"/>
    <w:rsid w:val="005D0C90"/>
    <w:rsid w:val="005D5F52"/>
    <w:rsid w:val="005E1753"/>
    <w:rsid w:val="005E1A83"/>
    <w:rsid w:val="005F060A"/>
    <w:rsid w:val="005F2C9D"/>
    <w:rsid w:val="005F4C3A"/>
    <w:rsid w:val="005F6FDE"/>
    <w:rsid w:val="00600D78"/>
    <w:rsid w:val="0060486E"/>
    <w:rsid w:val="00607ABA"/>
    <w:rsid w:val="006140BD"/>
    <w:rsid w:val="00614A73"/>
    <w:rsid w:val="00614DF6"/>
    <w:rsid w:val="00617584"/>
    <w:rsid w:val="00617A7B"/>
    <w:rsid w:val="0062653A"/>
    <w:rsid w:val="00626EE9"/>
    <w:rsid w:val="00640B34"/>
    <w:rsid w:val="00643C0C"/>
    <w:rsid w:val="00644DB7"/>
    <w:rsid w:val="0064588B"/>
    <w:rsid w:val="00647C3F"/>
    <w:rsid w:val="00652B6A"/>
    <w:rsid w:val="0065379F"/>
    <w:rsid w:val="0066234B"/>
    <w:rsid w:val="00673248"/>
    <w:rsid w:val="00677DBF"/>
    <w:rsid w:val="00683BD4"/>
    <w:rsid w:val="006842DF"/>
    <w:rsid w:val="00694E36"/>
    <w:rsid w:val="00695EFF"/>
    <w:rsid w:val="006A07A0"/>
    <w:rsid w:val="006A0C05"/>
    <w:rsid w:val="006A4388"/>
    <w:rsid w:val="006B1FEC"/>
    <w:rsid w:val="006B3F1B"/>
    <w:rsid w:val="006B4FDB"/>
    <w:rsid w:val="006B7F99"/>
    <w:rsid w:val="006C6C80"/>
    <w:rsid w:val="006D5BD4"/>
    <w:rsid w:val="006E1CC7"/>
    <w:rsid w:val="006E27DC"/>
    <w:rsid w:val="006F3E06"/>
    <w:rsid w:val="006F56C9"/>
    <w:rsid w:val="006F7C80"/>
    <w:rsid w:val="00700B47"/>
    <w:rsid w:val="00701EC6"/>
    <w:rsid w:val="00704892"/>
    <w:rsid w:val="00705AD9"/>
    <w:rsid w:val="00711247"/>
    <w:rsid w:val="00712DDC"/>
    <w:rsid w:val="00713145"/>
    <w:rsid w:val="00721B31"/>
    <w:rsid w:val="00725BB5"/>
    <w:rsid w:val="00725BD2"/>
    <w:rsid w:val="00725EA6"/>
    <w:rsid w:val="00726B22"/>
    <w:rsid w:val="00731523"/>
    <w:rsid w:val="007345E9"/>
    <w:rsid w:val="00743F80"/>
    <w:rsid w:val="007451D5"/>
    <w:rsid w:val="00752773"/>
    <w:rsid w:val="00752CD6"/>
    <w:rsid w:val="00752E9E"/>
    <w:rsid w:val="00753085"/>
    <w:rsid w:val="007557AC"/>
    <w:rsid w:val="0075618F"/>
    <w:rsid w:val="00760613"/>
    <w:rsid w:val="0077523C"/>
    <w:rsid w:val="00781EBF"/>
    <w:rsid w:val="00782A62"/>
    <w:rsid w:val="0078651A"/>
    <w:rsid w:val="0079250E"/>
    <w:rsid w:val="007A28D5"/>
    <w:rsid w:val="007A2E82"/>
    <w:rsid w:val="007A384E"/>
    <w:rsid w:val="007A4A1F"/>
    <w:rsid w:val="007A50D4"/>
    <w:rsid w:val="007A695F"/>
    <w:rsid w:val="007B22F0"/>
    <w:rsid w:val="007B354D"/>
    <w:rsid w:val="007B4F5B"/>
    <w:rsid w:val="007B694B"/>
    <w:rsid w:val="007C1FD0"/>
    <w:rsid w:val="007C3024"/>
    <w:rsid w:val="007C424D"/>
    <w:rsid w:val="007D3B7D"/>
    <w:rsid w:val="007D3C83"/>
    <w:rsid w:val="007D4C83"/>
    <w:rsid w:val="007E14D0"/>
    <w:rsid w:val="007E1DE7"/>
    <w:rsid w:val="007E2C95"/>
    <w:rsid w:val="007E6C70"/>
    <w:rsid w:val="007F4450"/>
    <w:rsid w:val="007F7C2E"/>
    <w:rsid w:val="00800251"/>
    <w:rsid w:val="008005B4"/>
    <w:rsid w:val="0080231E"/>
    <w:rsid w:val="008031E8"/>
    <w:rsid w:val="00813840"/>
    <w:rsid w:val="008146B8"/>
    <w:rsid w:val="008166F2"/>
    <w:rsid w:val="00820D5C"/>
    <w:rsid w:val="0082153A"/>
    <w:rsid w:val="00821CE2"/>
    <w:rsid w:val="008232C3"/>
    <w:rsid w:val="00832D0E"/>
    <w:rsid w:val="0083314C"/>
    <w:rsid w:val="008338BB"/>
    <w:rsid w:val="00833B0D"/>
    <w:rsid w:val="00833C4A"/>
    <w:rsid w:val="00835F83"/>
    <w:rsid w:val="008364D6"/>
    <w:rsid w:val="008422E6"/>
    <w:rsid w:val="008439A6"/>
    <w:rsid w:val="00845D39"/>
    <w:rsid w:val="00846614"/>
    <w:rsid w:val="00850689"/>
    <w:rsid w:val="00851E73"/>
    <w:rsid w:val="008538BB"/>
    <w:rsid w:val="00853C5D"/>
    <w:rsid w:val="00860DFE"/>
    <w:rsid w:val="00861F14"/>
    <w:rsid w:val="00862ECF"/>
    <w:rsid w:val="00864E64"/>
    <w:rsid w:val="00867294"/>
    <w:rsid w:val="00870D33"/>
    <w:rsid w:val="00871F94"/>
    <w:rsid w:val="0087333B"/>
    <w:rsid w:val="00874551"/>
    <w:rsid w:val="008769A5"/>
    <w:rsid w:val="00883290"/>
    <w:rsid w:val="00890C2A"/>
    <w:rsid w:val="00891C75"/>
    <w:rsid w:val="00895D87"/>
    <w:rsid w:val="00896C58"/>
    <w:rsid w:val="008A1932"/>
    <w:rsid w:val="008B1A1D"/>
    <w:rsid w:val="008B2FAF"/>
    <w:rsid w:val="008B3278"/>
    <w:rsid w:val="008B7CF1"/>
    <w:rsid w:val="008C222E"/>
    <w:rsid w:val="008C2F9B"/>
    <w:rsid w:val="008C564D"/>
    <w:rsid w:val="008D02B7"/>
    <w:rsid w:val="008D06B8"/>
    <w:rsid w:val="008D0BE8"/>
    <w:rsid w:val="008D3DA8"/>
    <w:rsid w:val="008D4D96"/>
    <w:rsid w:val="008D6185"/>
    <w:rsid w:val="008E7FD8"/>
    <w:rsid w:val="008F12D1"/>
    <w:rsid w:val="008F72FB"/>
    <w:rsid w:val="009026E5"/>
    <w:rsid w:val="00903AB3"/>
    <w:rsid w:val="00906912"/>
    <w:rsid w:val="00910BEF"/>
    <w:rsid w:val="009131C9"/>
    <w:rsid w:val="009159FC"/>
    <w:rsid w:val="009174D9"/>
    <w:rsid w:val="0092150A"/>
    <w:rsid w:val="009247E9"/>
    <w:rsid w:val="009253D4"/>
    <w:rsid w:val="00931893"/>
    <w:rsid w:val="009325BD"/>
    <w:rsid w:val="009346C6"/>
    <w:rsid w:val="00934D3C"/>
    <w:rsid w:val="0094058E"/>
    <w:rsid w:val="0094346A"/>
    <w:rsid w:val="009466D6"/>
    <w:rsid w:val="0094756F"/>
    <w:rsid w:val="009502F9"/>
    <w:rsid w:val="00953598"/>
    <w:rsid w:val="00954C0C"/>
    <w:rsid w:val="009576BA"/>
    <w:rsid w:val="00957F6B"/>
    <w:rsid w:val="009600E5"/>
    <w:rsid w:val="009602B3"/>
    <w:rsid w:val="0096075C"/>
    <w:rsid w:val="0096439E"/>
    <w:rsid w:val="009674F8"/>
    <w:rsid w:val="00973983"/>
    <w:rsid w:val="00974AF6"/>
    <w:rsid w:val="00974B11"/>
    <w:rsid w:val="00977698"/>
    <w:rsid w:val="00986D39"/>
    <w:rsid w:val="00991F1D"/>
    <w:rsid w:val="009920A1"/>
    <w:rsid w:val="0099465A"/>
    <w:rsid w:val="00994C5C"/>
    <w:rsid w:val="00997F75"/>
    <w:rsid w:val="009A0C61"/>
    <w:rsid w:val="009A23D6"/>
    <w:rsid w:val="009A7AC1"/>
    <w:rsid w:val="009A7AE4"/>
    <w:rsid w:val="009B164C"/>
    <w:rsid w:val="009C235D"/>
    <w:rsid w:val="009C3364"/>
    <w:rsid w:val="009C4958"/>
    <w:rsid w:val="009D3DD2"/>
    <w:rsid w:val="009E2004"/>
    <w:rsid w:val="009F2E97"/>
    <w:rsid w:val="009F767E"/>
    <w:rsid w:val="009F7D85"/>
    <w:rsid w:val="00A0158E"/>
    <w:rsid w:val="00A074EC"/>
    <w:rsid w:val="00A2028A"/>
    <w:rsid w:val="00A27190"/>
    <w:rsid w:val="00A27E12"/>
    <w:rsid w:val="00A30356"/>
    <w:rsid w:val="00A315F4"/>
    <w:rsid w:val="00A31C1F"/>
    <w:rsid w:val="00A31FB2"/>
    <w:rsid w:val="00A350CF"/>
    <w:rsid w:val="00A37F47"/>
    <w:rsid w:val="00A4467F"/>
    <w:rsid w:val="00A53794"/>
    <w:rsid w:val="00A5455A"/>
    <w:rsid w:val="00A57E11"/>
    <w:rsid w:val="00A6342F"/>
    <w:rsid w:val="00A63B78"/>
    <w:rsid w:val="00A65F0C"/>
    <w:rsid w:val="00A703DE"/>
    <w:rsid w:val="00A72055"/>
    <w:rsid w:val="00A7398C"/>
    <w:rsid w:val="00A76B26"/>
    <w:rsid w:val="00A77727"/>
    <w:rsid w:val="00A80B7E"/>
    <w:rsid w:val="00A826BE"/>
    <w:rsid w:val="00A828B4"/>
    <w:rsid w:val="00A8678B"/>
    <w:rsid w:val="00AA4CF9"/>
    <w:rsid w:val="00AA6F18"/>
    <w:rsid w:val="00AB0D49"/>
    <w:rsid w:val="00AB3F79"/>
    <w:rsid w:val="00AB450D"/>
    <w:rsid w:val="00AC32B9"/>
    <w:rsid w:val="00AC5396"/>
    <w:rsid w:val="00AD3DBA"/>
    <w:rsid w:val="00AD643D"/>
    <w:rsid w:val="00AE1366"/>
    <w:rsid w:val="00AF5B57"/>
    <w:rsid w:val="00AF5B9A"/>
    <w:rsid w:val="00AF66CB"/>
    <w:rsid w:val="00AF683D"/>
    <w:rsid w:val="00B02552"/>
    <w:rsid w:val="00B03AF3"/>
    <w:rsid w:val="00B07B2C"/>
    <w:rsid w:val="00B13716"/>
    <w:rsid w:val="00B15B5B"/>
    <w:rsid w:val="00B17046"/>
    <w:rsid w:val="00B20E2E"/>
    <w:rsid w:val="00B21D93"/>
    <w:rsid w:val="00B22B78"/>
    <w:rsid w:val="00B247A6"/>
    <w:rsid w:val="00B26FB8"/>
    <w:rsid w:val="00B3372A"/>
    <w:rsid w:val="00B34054"/>
    <w:rsid w:val="00B3698F"/>
    <w:rsid w:val="00B40AA6"/>
    <w:rsid w:val="00B41E76"/>
    <w:rsid w:val="00B472E1"/>
    <w:rsid w:val="00B6466C"/>
    <w:rsid w:val="00B80141"/>
    <w:rsid w:val="00B84A6D"/>
    <w:rsid w:val="00B85283"/>
    <w:rsid w:val="00B94D8D"/>
    <w:rsid w:val="00B958F5"/>
    <w:rsid w:val="00B96831"/>
    <w:rsid w:val="00BA15C9"/>
    <w:rsid w:val="00BB2880"/>
    <w:rsid w:val="00BC1A4B"/>
    <w:rsid w:val="00BD2650"/>
    <w:rsid w:val="00BD6E94"/>
    <w:rsid w:val="00BD7416"/>
    <w:rsid w:val="00BE26FC"/>
    <w:rsid w:val="00BE4BE3"/>
    <w:rsid w:val="00BF082F"/>
    <w:rsid w:val="00BF70F8"/>
    <w:rsid w:val="00C0301D"/>
    <w:rsid w:val="00C03742"/>
    <w:rsid w:val="00C12363"/>
    <w:rsid w:val="00C167F2"/>
    <w:rsid w:val="00C1712D"/>
    <w:rsid w:val="00C24C17"/>
    <w:rsid w:val="00C31542"/>
    <w:rsid w:val="00C33030"/>
    <w:rsid w:val="00C34C73"/>
    <w:rsid w:val="00C3697F"/>
    <w:rsid w:val="00C37501"/>
    <w:rsid w:val="00C40EF9"/>
    <w:rsid w:val="00C43606"/>
    <w:rsid w:val="00C47464"/>
    <w:rsid w:val="00C4750E"/>
    <w:rsid w:val="00C50B6E"/>
    <w:rsid w:val="00C50DE5"/>
    <w:rsid w:val="00C50F48"/>
    <w:rsid w:val="00C522C9"/>
    <w:rsid w:val="00C5753A"/>
    <w:rsid w:val="00C57ADD"/>
    <w:rsid w:val="00C70824"/>
    <w:rsid w:val="00C71A61"/>
    <w:rsid w:val="00C81B04"/>
    <w:rsid w:val="00C82D80"/>
    <w:rsid w:val="00C84489"/>
    <w:rsid w:val="00C97381"/>
    <w:rsid w:val="00CA22F6"/>
    <w:rsid w:val="00CA246C"/>
    <w:rsid w:val="00CB04C1"/>
    <w:rsid w:val="00CB3618"/>
    <w:rsid w:val="00CB6D8B"/>
    <w:rsid w:val="00CC5B2B"/>
    <w:rsid w:val="00CD413E"/>
    <w:rsid w:val="00CD5F1B"/>
    <w:rsid w:val="00CE11DB"/>
    <w:rsid w:val="00CE14CC"/>
    <w:rsid w:val="00CE472E"/>
    <w:rsid w:val="00CF1D97"/>
    <w:rsid w:val="00CF2A99"/>
    <w:rsid w:val="00CF2D52"/>
    <w:rsid w:val="00CF67DF"/>
    <w:rsid w:val="00D0160F"/>
    <w:rsid w:val="00D01727"/>
    <w:rsid w:val="00D15481"/>
    <w:rsid w:val="00D157FF"/>
    <w:rsid w:val="00D17583"/>
    <w:rsid w:val="00D304A0"/>
    <w:rsid w:val="00D30971"/>
    <w:rsid w:val="00D335AE"/>
    <w:rsid w:val="00D4355A"/>
    <w:rsid w:val="00D46BF0"/>
    <w:rsid w:val="00D501DE"/>
    <w:rsid w:val="00D61B78"/>
    <w:rsid w:val="00D632E1"/>
    <w:rsid w:val="00D640D3"/>
    <w:rsid w:val="00D653E4"/>
    <w:rsid w:val="00D71B1D"/>
    <w:rsid w:val="00D756D2"/>
    <w:rsid w:val="00D76E46"/>
    <w:rsid w:val="00D82A22"/>
    <w:rsid w:val="00D83FA8"/>
    <w:rsid w:val="00D84BB9"/>
    <w:rsid w:val="00D929CF"/>
    <w:rsid w:val="00D97166"/>
    <w:rsid w:val="00DA349D"/>
    <w:rsid w:val="00DB5C2F"/>
    <w:rsid w:val="00DC3C97"/>
    <w:rsid w:val="00DC5FA8"/>
    <w:rsid w:val="00DD006B"/>
    <w:rsid w:val="00DD3796"/>
    <w:rsid w:val="00DD420A"/>
    <w:rsid w:val="00DE2D32"/>
    <w:rsid w:val="00DE58AD"/>
    <w:rsid w:val="00DE5F0F"/>
    <w:rsid w:val="00DE72AD"/>
    <w:rsid w:val="00DF014E"/>
    <w:rsid w:val="00DF1057"/>
    <w:rsid w:val="00DF4D7D"/>
    <w:rsid w:val="00DF4D8D"/>
    <w:rsid w:val="00DF5A09"/>
    <w:rsid w:val="00E00B66"/>
    <w:rsid w:val="00E02C15"/>
    <w:rsid w:val="00E031D6"/>
    <w:rsid w:val="00E05946"/>
    <w:rsid w:val="00E1475E"/>
    <w:rsid w:val="00E15A91"/>
    <w:rsid w:val="00E20334"/>
    <w:rsid w:val="00E2155E"/>
    <w:rsid w:val="00E241CF"/>
    <w:rsid w:val="00E33795"/>
    <w:rsid w:val="00E40B8E"/>
    <w:rsid w:val="00E421D1"/>
    <w:rsid w:val="00E42269"/>
    <w:rsid w:val="00E44297"/>
    <w:rsid w:val="00E46EB4"/>
    <w:rsid w:val="00E508B4"/>
    <w:rsid w:val="00E560EA"/>
    <w:rsid w:val="00E56D29"/>
    <w:rsid w:val="00E57E78"/>
    <w:rsid w:val="00E60B25"/>
    <w:rsid w:val="00E6201D"/>
    <w:rsid w:val="00E66ADA"/>
    <w:rsid w:val="00E66E04"/>
    <w:rsid w:val="00E77127"/>
    <w:rsid w:val="00E77D47"/>
    <w:rsid w:val="00E81370"/>
    <w:rsid w:val="00E83E98"/>
    <w:rsid w:val="00E87898"/>
    <w:rsid w:val="00EA282D"/>
    <w:rsid w:val="00EA2975"/>
    <w:rsid w:val="00EA717A"/>
    <w:rsid w:val="00EB06B0"/>
    <w:rsid w:val="00EB26B8"/>
    <w:rsid w:val="00EB5AB5"/>
    <w:rsid w:val="00EB7CF0"/>
    <w:rsid w:val="00EC14FB"/>
    <w:rsid w:val="00EC39EB"/>
    <w:rsid w:val="00EC409B"/>
    <w:rsid w:val="00EC4F92"/>
    <w:rsid w:val="00ED0B1E"/>
    <w:rsid w:val="00ED3654"/>
    <w:rsid w:val="00ED39D0"/>
    <w:rsid w:val="00EE379B"/>
    <w:rsid w:val="00EF0281"/>
    <w:rsid w:val="00EF378E"/>
    <w:rsid w:val="00F00427"/>
    <w:rsid w:val="00F00657"/>
    <w:rsid w:val="00F01924"/>
    <w:rsid w:val="00F14DC2"/>
    <w:rsid w:val="00F24CBD"/>
    <w:rsid w:val="00F24D24"/>
    <w:rsid w:val="00F33375"/>
    <w:rsid w:val="00F3680E"/>
    <w:rsid w:val="00F420CA"/>
    <w:rsid w:val="00F61317"/>
    <w:rsid w:val="00F62FAF"/>
    <w:rsid w:val="00F64C4B"/>
    <w:rsid w:val="00F65639"/>
    <w:rsid w:val="00F6585D"/>
    <w:rsid w:val="00F6620E"/>
    <w:rsid w:val="00F672F2"/>
    <w:rsid w:val="00F82313"/>
    <w:rsid w:val="00F84ED5"/>
    <w:rsid w:val="00F87554"/>
    <w:rsid w:val="00F96318"/>
    <w:rsid w:val="00FB0D0A"/>
    <w:rsid w:val="00FB446F"/>
    <w:rsid w:val="00FB47AB"/>
    <w:rsid w:val="00FB4EAA"/>
    <w:rsid w:val="00FB5E8C"/>
    <w:rsid w:val="00FC16D3"/>
    <w:rsid w:val="00FC2A17"/>
    <w:rsid w:val="00FC2A7E"/>
    <w:rsid w:val="00FC3C36"/>
    <w:rsid w:val="00FC4857"/>
    <w:rsid w:val="00FC48BA"/>
    <w:rsid w:val="00FC7CEB"/>
    <w:rsid w:val="00FD40ED"/>
    <w:rsid w:val="00FD4570"/>
    <w:rsid w:val="00FD59D9"/>
    <w:rsid w:val="00FD6285"/>
    <w:rsid w:val="00FE1B32"/>
    <w:rsid w:val="00FF275C"/>
    <w:rsid w:val="00FF3719"/>
    <w:rsid w:val="00FF4247"/>
    <w:rsid w:val="00FF4A84"/>
    <w:rsid w:val="00FF6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1738"/>
  </w:style>
  <w:style w:type="paragraph" w:styleId="Heading1">
    <w:name w:val="heading 1"/>
    <w:basedOn w:val="Basedettulo"/>
    <w:next w:val="BodyText"/>
    <w:qFormat/>
    <w:rsid w:val="003A1738"/>
    <w:pPr>
      <w:outlineLvl w:val="0"/>
    </w:pPr>
  </w:style>
  <w:style w:type="paragraph" w:styleId="Heading2">
    <w:name w:val="heading 2"/>
    <w:basedOn w:val="Basedettulo"/>
    <w:next w:val="BodyText"/>
    <w:qFormat/>
    <w:rsid w:val="003A173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3A173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3A173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3A173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3A173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3A173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3A173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3A173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3A173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3A173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3A173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3A173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3A173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3A173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3A1738"/>
    <w:pPr>
      <w:keepNext/>
    </w:pPr>
  </w:style>
  <w:style w:type="paragraph" w:styleId="Caption">
    <w:name w:val="caption"/>
    <w:basedOn w:val="Figura"/>
    <w:next w:val="BodyText"/>
    <w:qFormat/>
    <w:rsid w:val="003A173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3A1738"/>
    <w:pPr>
      <w:keepNext/>
      <w:spacing w:line="240" w:lineRule="auto"/>
    </w:pPr>
  </w:style>
  <w:style w:type="paragraph" w:styleId="Date">
    <w:name w:val="Date"/>
    <w:basedOn w:val="BodyText"/>
    <w:semiHidden/>
    <w:rsid w:val="003A173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3A173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3A1738"/>
  </w:style>
  <w:style w:type="paragraph" w:customStyle="1" w:styleId="Basedecabealho">
    <w:name w:val="Base de cabeçalho"/>
    <w:basedOn w:val="Normal"/>
    <w:rsid w:val="003A173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3A173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3A1738"/>
  </w:style>
  <w:style w:type="character" w:customStyle="1" w:styleId="nfaseprincipal">
    <w:name w:val="Ênfase principal"/>
    <w:rsid w:val="003A1738"/>
    <w:rPr>
      <w:b/>
      <w:i/>
    </w:rPr>
  </w:style>
  <w:style w:type="paragraph" w:styleId="ListBullet">
    <w:name w:val="List Bullet"/>
    <w:basedOn w:val="List"/>
    <w:semiHidden/>
    <w:rsid w:val="003A173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3A173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3A173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3A1738"/>
    <w:rPr>
      <w:b/>
    </w:rPr>
  </w:style>
  <w:style w:type="paragraph" w:customStyle="1" w:styleId="Endereoremetente">
    <w:name w:val="Endereço remetente"/>
    <w:basedOn w:val="Endereo"/>
    <w:rsid w:val="003A1738"/>
  </w:style>
  <w:style w:type="paragraph" w:customStyle="1" w:styleId="Endereo">
    <w:name w:val="Endereço"/>
    <w:basedOn w:val="BodyText"/>
    <w:rsid w:val="003A173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3A173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3A173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3A1738"/>
    <w:rPr>
      <w:vertAlign w:val="superscript"/>
    </w:rPr>
  </w:style>
  <w:style w:type="paragraph" w:customStyle="1" w:styleId="Empresa">
    <w:name w:val="Empresa"/>
    <w:basedOn w:val="BodyText"/>
    <w:rsid w:val="003A173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3A173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3A173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3A1738"/>
    <w:pPr>
      <w:spacing w:before="120"/>
    </w:pPr>
  </w:style>
  <w:style w:type="paragraph" w:customStyle="1" w:styleId="ltimacitao">
    <w:name w:val="Última citação"/>
    <w:basedOn w:val="Quote"/>
    <w:next w:val="BodyText"/>
    <w:rsid w:val="003A173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3A173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3A173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3A173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3A1738"/>
    <w:pPr>
      <w:spacing w:after="240"/>
    </w:pPr>
  </w:style>
  <w:style w:type="character" w:styleId="FootnoteReference">
    <w:name w:val="footnote reference"/>
    <w:semiHidden/>
    <w:rsid w:val="003A1738"/>
    <w:rPr>
      <w:vertAlign w:val="superscript"/>
    </w:rPr>
  </w:style>
  <w:style w:type="paragraph" w:styleId="FootnoteText">
    <w:name w:val="footnote text"/>
    <w:basedOn w:val="Basenotaderodap"/>
    <w:semiHidden/>
    <w:rsid w:val="003A1738"/>
    <w:pPr>
      <w:spacing w:after="120"/>
    </w:pPr>
  </w:style>
  <w:style w:type="paragraph" w:customStyle="1" w:styleId="Primeiralista">
    <w:name w:val="Primeira lista"/>
    <w:basedOn w:val="List"/>
    <w:next w:val="List"/>
    <w:rsid w:val="003A1738"/>
    <w:pPr>
      <w:spacing w:before="80"/>
    </w:pPr>
  </w:style>
  <w:style w:type="paragraph" w:customStyle="1" w:styleId="ltimalista">
    <w:name w:val="Última lista"/>
    <w:basedOn w:val="List"/>
    <w:next w:val="BodyText"/>
    <w:rsid w:val="003A1738"/>
    <w:pPr>
      <w:spacing w:after="240"/>
    </w:pPr>
  </w:style>
  <w:style w:type="paragraph" w:styleId="ListContinue">
    <w:name w:val="List Continue"/>
    <w:basedOn w:val="List"/>
    <w:semiHidden/>
    <w:rsid w:val="003A173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3A1738"/>
    <w:pPr>
      <w:ind w:left="2160"/>
    </w:pPr>
  </w:style>
  <w:style w:type="paragraph" w:styleId="ListNumber4">
    <w:name w:val="List Number 4"/>
    <w:basedOn w:val="ListNumber"/>
    <w:semiHidden/>
    <w:rsid w:val="003A1738"/>
    <w:pPr>
      <w:ind w:left="1800"/>
    </w:pPr>
  </w:style>
  <w:style w:type="paragraph" w:styleId="ListNumber3">
    <w:name w:val="List Number 3"/>
    <w:basedOn w:val="ListNumber"/>
    <w:semiHidden/>
    <w:rsid w:val="003A1738"/>
    <w:pPr>
      <w:ind w:left="1440"/>
    </w:pPr>
  </w:style>
  <w:style w:type="paragraph" w:styleId="ListNumber2">
    <w:name w:val="List Number 2"/>
    <w:basedOn w:val="ListNumber"/>
    <w:semiHidden/>
    <w:rsid w:val="003A1738"/>
    <w:pPr>
      <w:ind w:left="1080"/>
    </w:pPr>
  </w:style>
  <w:style w:type="paragraph" w:styleId="ListBullet5">
    <w:name w:val="List Bullet 5"/>
    <w:basedOn w:val="ListBullet"/>
    <w:semiHidden/>
    <w:rsid w:val="003A1738"/>
    <w:pPr>
      <w:ind w:left="2160"/>
    </w:pPr>
  </w:style>
  <w:style w:type="paragraph" w:styleId="ListBullet4">
    <w:name w:val="List Bullet 4"/>
    <w:basedOn w:val="ListBullet"/>
    <w:semiHidden/>
    <w:rsid w:val="003A1738"/>
    <w:pPr>
      <w:ind w:left="1800"/>
    </w:pPr>
  </w:style>
  <w:style w:type="paragraph" w:styleId="ListBullet3">
    <w:name w:val="List Bullet 3"/>
    <w:basedOn w:val="ListBullet"/>
    <w:semiHidden/>
    <w:rsid w:val="003A1738"/>
    <w:pPr>
      <w:ind w:left="1440"/>
    </w:pPr>
  </w:style>
  <w:style w:type="paragraph" w:styleId="ListBullet2">
    <w:name w:val="List Bullet 2"/>
    <w:basedOn w:val="ListBullet"/>
    <w:semiHidden/>
    <w:rsid w:val="003A1738"/>
    <w:pPr>
      <w:ind w:left="1080"/>
    </w:pPr>
  </w:style>
  <w:style w:type="paragraph" w:styleId="List5">
    <w:name w:val="List 5"/>
    <w:basedOn w:val="List"/>
    <w:semiHidden/>
    <w:rsid w:val="003A173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3A173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3A173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3A173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3A1738"/>
    <w:pPr>
      <w:ind w:left="360"/>
    </w:pPr>
  </w:style>
  <w:style w:type="character" w:styleId="EndnoteReference">
    <w:name w:val="endnote reference"/>
    <w:semiHidden/>
    <w:rsid w:val="003A1738"/>
    <w:rPr>
      <w:vertAlign w:val="superscript"/>
    </w:rPr>
  </w:style>
  <w:style w:type="paragraph" w:styleId="EndnoteText">
    <w:name w:val="endnote text"/>
    <w:basedOn w:val="Basenotaderodap"/>
    <w:semiHidden/>
    <w:rsid w:val="003A1738"/>
    <w:pPr>
      <w:spacing w:after="120"/>
    </w:pPr>
  </w:style>
  <w:style w:type="character" w:styleId="Emphasis">
    <w:name w:val="Emphasis"/>
    <w:qFormat/>
    <w:rsid w:val="003A1738"/>
    <w:rPr>
      <w:i/>
    </w:rPr>
  </w:style>
  <w:style w:type="character" w:styleId="CommentReference">
    <w:name w:val="annotation reference"/>
    <w:semiHidden/>
    <w:rsid w:val="003A1738"/>
    <w:rPr>
      <w:sz w:val="16"/>
    </w:rPr>
  </w:style>
  <w:style w:type="paragraph" w:styleId="Subtitle">
    <w:name w:val="Subtitle"/>
    <w:basedOn w:val="Title"/>
    <w:next w:val="BodyText"/>
    <w:qFormat/>
    <w:rsid w:val="003A173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3A173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3A1738"/>
    <w:pPr>
      <w:ind w:left="1080"/>
    </w:pPr>
  </w:style>
  <w:style w:type="paragraph" w:styleId="ListContinue3">
    <w:name w:val="List Continue 3"/>
    <w:basedOn w:val="ListContinue"/>
    <w:semiHidden/>
    <w:rsid w:val="003A1738"/>
    <w:pPr>
      <w:ind w:left="1440"/>
    </w:pPr>
  </w:style>
  <w:style w:type="paragraph" w:styleId="ListContinue4">
    <w:name w:val="List Continue 4"/>
    <w:basedOn w:val="ListContinue"/>
    <w:semiHidden/>
    <w:rsid w:val="003A1738"/>
    <w:pPr>
      <w:ind w:left="1800"/>
    </w:pPr>
  </w:style>
  <w:style w:type="paragraph" w:styleId="ListContinue5">
    <w:name w:val="List Continue 5"/>
    <w:basedOn w:val="ListContinue"/>
    <w:semiHidden/>
    <w:rsid w:val="003A1738"/>
    <w:pPr>
      <w:ind w:left="2160"/>
    </w:pPr>
  </w:style>
  <w:style w:type="paragraph" w:styleId="BodyTextIndent2">
    <w:name w:val="Body Text Indent 2"/>
    <w:basedOn w:val="Normal"/>
    <w:semiHidden/>
    <w:rsid w:val="003A173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3A173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103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103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557A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334</TotalTime>
  <Pages>1</Pages>
  <Words>150</Words>
  <Characters>856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342</cp:revision>
  <cp:lastPrinted>1998-02-03T19:29:00Z</cp:lastPrinted>
  <dcterms:created xsi:type="dcterms:W3CDTF">2016-03-11T16:50:00Z</dcterms:created>
  <dcterms:modified xsi:type="dcterms:W3CDTF">2024-10-01T16:00:00Z</dcterms:modified>
</cp:coreProperties>
</file>