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1556A" w:rsidRPr="0071556A">
        <w:rPr>
          <w:sz w:val="22"/>
        </w:rPr>
        <w:t>Lidiane Renata Ferreira de Oliveira de Paiva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86D9C">
        <w:rPr>
          <w:sz w:val="22"/>
        </w:rPr>
        <w:t>4</w:t>
      </w:r>
      <w:r w:rsidR="0071556A">
        <w:rPr>
          <w:sz w:val="22"/>
        </w:rPr>
        <w:t>2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1556A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C86D9C">
        <w:rPr>
          <w:sz w:val="22"/>
        </w:rPr>
        <w:t>2</w:t>
      </w:r>
      <w:r w:rsidR="0071556A">
        <w:rPr>
          <w:sz w:val="22"/>
        </w:rPr>
        <w:t>6</w:t>
      </w:r>
      <w:bookmarkStart w:id="0" w:name="_GoBack"/>
      <w:bookmarkEnd w:id="0"/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320A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86D9C">
        <w:t>10.9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86D9C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1556A">
        <w:rPr>
          <w:noProof/>
          <w:sz w:val="24"/>
        </w:rPr>
        <w:t>27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15C" w:rsidRDefault="003F615C">
      <w:r>
        <w:separator/>
      </w:r>
    </w:p>
  </w:endnote>
  <w:endnote w:type="continuationSeparator" w:id="0">
    <w:p w:rsidR="003F615C" w:rsidRDefault="003F6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F615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15C" w:rsidRDefault="003F615C">
      <w:r>
        <w:separator/>
      </w:r>
    </w:p>
  </w:footnote>
  <w:footnote w:type="continuationSeparator" w:id="0">
    <w:p w:rsidR="003F615C" w:rsidRDefault="003F61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15C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59033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5135</cp:revision>
  <cp:lastPrinted>2024-08-06T15:26:00Z</cp:lastPrinted>
  <dcterms:created xsi:type="dcterms:W3CDTF">2016-03-08T22:06:00Z</dcterms:created>
  <dcterms:modified xsi:type="dcterms:W3CDTF">2024-09-27T16:48:00Z</dcterms:modified>
</cp:coreProperties>
</file>