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320AB" w:rsidRPr="008320AB">
        <w:rPr>
          <w:sz w:val="22"/>
        </w:rPr>
        <w:t>Barbara Fernanda Cardoso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320AB">
        <w:rPr>
          <w:sz w:val="22"/>
        </w:rPr>
        <w:t>20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320AB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8320AB">
        <w:rPr>
          <w:sz w:val="22"/>
        </w:rPr>
        <w:t>24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3E53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23E53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320AB">
        <w:rPr>
          <w:noProof/>
          <w:sz w:val="24"/>
        </w:rPr>
        <w:t>24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A24" w:rsidRDefault="00FF6A24">
      <w:r>
        <w:separator/>
      </w:r>
    </w:p>
  </w:endnote>
  <w:endnote w:type="continuationSeparator" w:id="0">
    <w:p w:rsidR="00FF6A24" w:rsidRDefault="00FF6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F6A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A24" w:rsidRDefault="00FF6A24">
      <w:r>
        <w:separator/>
      </w:r>
    </w:p>
  </w:footnote>
  <w:footnote w:type="continuationSeparator" w:id="0">
    <w:p w:rsidR="00FF6A24" w:rsidRDefault="00FF6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59031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5133</cp:revision>
  <cp:lastPrinted>2024-08-06T15:26:00Z</cp:lastPrinted>
  <dcterms:created xsi:type="dcterms:W3CDTF">2016-03-08T22:06:00Z</dcterms:created>
  <dcterms:modified xsi:type="dcterms:W3CDTF">2024-09-24T16:01:00Z</dcterms:modified>
</cp:coreProperties>
</file>