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339BC" w:rsidRPr="007339BC" w:rsidRDefault="007339BC" w:rsidP="007339BC">
      <w:pPr>
        <w:pStyle w:val="BodyText"/>
        <w:rPr>
          <w:rFonts w:ascii="Arial Narrow" w:hAnsi="Arial Narrow"/>
          <w:b/>
          <w:sz w:val="36"/>
          <w:szCs w:val="36"/>
        </w:rPr>
      </w:pPr>
      <w:r>
        <w:t xml:space="preserve">                                                         </w:t>
      </w:r>
      <w:r w:rsidRPr="007339BC">
        <w:rPr>
          <w:rFonts w:ascii="Arial Narrow" w:hAnsi="Arial Narrow"/>
          <w:b/>
          <w:sz w:val="36"/>
          <w:szCs w:val="36"/>
        </w:rPr>
        <w:t>POTENCIAL EVOCADO</w:t>
      </w:r>
    </w:p>
    <w:p w:rsidR="008236CD" w:rsidRPr="008236CD" w:rsidRDefault="008236CD" w:rsidP="008236CD">
      <w:pPr>
        <w:rPr>
          <w:sz w:val="32"/>
          <w:szCs w:val="32"/>
        </w:rPr>
      </w:pPr>
      <w:r w:rsidRPr="008236CD">
        <w:rPr>
          <w:sz w:val="32"/>
          <w:szCs w:val="32"/>
        </w:rPr>
        <w:t>PACIENTE: Barbara Fernanda Cardoso de Carvalho</w:t>
      </w:r>
    </w:p>
    <w:p w:rsidR="008236CD" w:rsidRPr="008236CD" w:rsidRDefault="008236CD" w:rsidP="008236CD">
      <w:pPr>
        <w:rPr>
          <w:sz w:val="32"/>
          <w:szCs w:val="32"/>
        </w:rPr>
      </w:pPr>
      <w:r w:rsidRPr="008236CD">
        <w:rPr>
          <w:sz w:val="32"/>
          <w:szCs w:val="32"/>
        </w:rPr>
        <w:t xml:space="preserve">IDADE:20 anos SEXO: F                   </w:t>
      </w:r>
    </w:p>
    <w:p w:rsidR="007D0B8C" w:rsidRDefault="008236CD" w:rsidP="008236CD">
      <w:pPr>
        <w:rPr>
          <w:sz w:val="32"/>
        </w:rPr>
      </w:pPr>
      <w:r w:rsidRPr="008236CD">
        <w:rPr>
          <w:sz w:val="32"/>
          <w:szCs w:val="32"/>
        </w:rPr>
        <w:t>DATA DO EXAME:24 set. 24</w:t>
      </w:r>
      <w:bookmarkStart w:id="0" w:name="_GoBack"/>
      <w:bookmarkEnd w:id="0"/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rPr>
          <w:sz w:val="32"/>
        </w:rPr>
      </w:pPr>
    </w:p>
    <w:p w:rsidR="007C4767" w:rsidRDefault="007C4767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C4767" w:rsidP="007D0B8C">
      <w:pPr>
        <w:rPr>
          <w:sz w:val="32"/>
        </w:rPr>
      </w:pPr>
      <w:r>
        <w:rPr>
          <w:sz w:val="32"/>
        </w:rPr>
        <w:t>Eletroneuromiografia normal.</w:t>
      </w:r>
    </w:p>
    <w:p w:rsidR="007C4767" w:rsidRDefault="007C4767" w:rsidP="007D0B8C">
      <w:pPr>
        <w:rPr>
          <w:sz w:val="32"/>
        </w:rPr>
      </w:pPr>
      <w:r>
        <w:rPr>
          <w:sz w:val="32"/>
        </w:rPr>
        <w:t>Potencial evocado somato-sensitivo normal.</w:t>
      </w:r>
    </w:p>
    <w:p w:rsidR="00DA77E9" w:rsidRDefault="00DA77E9" w:rsidP="007D0B8C">
      <w:pPr>
        <w:rPr>
          <w:i/>
          <w:sz w:val="32"/>
        </w:rPr>
      </w:pPr>
    </w:p>
    <w:p w:rsidR="00B60562" w:rsidRDefault="00B60562" w:rsidP="007D0B8C">
      <w:pPr>
        <w:rPr>
          <w:i/>
          <w:sz w:val="32"/>
        </w:rPr>
      </w:pPr>
    </w:p>
    <w:p w:rsidR="007D0B8C" w:rsidRDefault="00110518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B60562" w:rsidRDefault="00110518" w:rsidP="007D0B8C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                                                       </w:t>
      </w:r>
      <w:r w:rsidR="007D0B8C">
        <w:rPr>
          <w:i/>
          <w:sz w:val="32"/>
        </w:rPr>
        <w:t xml:space="preserve"> </w:t>
      </w:r>
      <w:r w:rsidR="007D0B8C" w:rsidRPr="00B60562">
        <w:rPr>
          <w:i/>
          <w:sz w:val="22"/>
          <w:szCs w:val="22"/>
        </w:rPr>
        <w:t>CRM</w:t>
      </w:r>
      <w:r w:rsidR="00B60562" w:rsidRPr="00B60562">
        <w:rPr>
          <w:i/>
          <w:sz w:val="22"/>
          <w:szCs w:val="22"/>
        </w:rPr>
        <w:t>SP</w:t>
      </w:r>
      <w:r w:rsidR="007D0B8C" w:rsidRPr="00B60562">
        <w:rPr>
          <w:i/>
          <w:sz w:val="22"/>
          <w:szCs w:val="22"/>
        </w:rPr>
        <w:t>:</w:t>
      </w:r>
      <w:r w:rsidR="00B60562" w:rsidRPr="00B60562">
        <w:rPr>
          <w:i/>
          <w:sz w:val="22"/>
          <w:szCs w:val="22"/>
        </w:rPr>
        <w:t>62357   CRMDF:</w:t>
      </w:r>
      <w:r w:rsidR="007D0B8C" w:rsidRPr="00B60562">
        <w:rPr>
          <w:i/>
          <w:sz w:val="22"/>
          <w:szCs w:val="22"/>
        </w:rPr>
        <w:t>11095</w:t>
      </w:r>
    </w:p>
    <w:sectPr w:rsidR="0052744F" w:rsidRPr="00B60562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504" w:rsidRDefault="007B3504">
      <w:r>
        <w:separator/>
      </w:r>
    </w:p>
  </w:endnote>
  <w:endnote w:type="continuationSeparator" w:id="0">
    <w:p w:rsidR="007B3504" w:rsidRDefault="007B3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10518" w:rsidRDefault="007B350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10518" w:rsidRPr="00DE5EEA">
        <w:rPr>
          <w:rStyle w:val="Hyperlink"/>
          <w:b/>
        </w:rPr>
        <w:t>www.neurofis.com.br</w:t>
      </w:r>
    </w:hyperlink>
    <w:r w:rsidR="0011051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504" w:rsidRDefault="007B3504">
      <w:r>
        <w:separator/>
      </w:r>
    </w:p>
  </w:footnote>
  <w:footnote w:type="continuationSeparator" w:id="0">
    <w:p w:rsidR="007B3504" w:rsidRDefault="007B35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17472"/>
    <w:rsid w:val="00071204"/>
    <w:rsid w:val="000A6417"/>
    <w:rsid w:val="000F5A84"/>
    <w:rsid w:val="00110518"/>
    <w:rsid w:val="00144F72"/>
    <w:rsid w:val="00161B20"/>
    <w:rsid w:val="00187379"/>
    <w:rsid w:val="001B2137"/>
    <w:rsid w:val="001D5228"/>
    <w:rsid w:val="001E7AD4"/>
    <w:rsid w:val="00217D54"/>
    <w:rsid w:val="00241A70"/>
    <w:rsid w:val="002C637C"/>
    <w:rsid w:val="002C7CB8"/>
    <w:rsid w:val="002D2A45"/>
    <w:rsid w:val="00300F83"/>
    <w:rsid w:val="00337B80"/>
    <w:rsid w:val="00344B35"/>
    <w:rsid w:val="003656CC"/>
    <w:rsid w:val="003B6CC2"/>
    <w:rsid w:val="003C2C43"/>
    <w:rsid w:val="003C367D"/>
    <w:rsid w:val="003D4D5A"/>
    <w:rsid w:val="003F61DC"/>
    <w:rsid w:val="00406C99"/>
    <w:rsid w:val="004476ED"/>
    <w:rsid w:val="0047217E"/>
    <w:rsid w:val="004D1CD6"/>
    <w:rsid w:val="004F0CFF"/>
    <w:rsid w:val="0052744F"/>
    <w:rsid w:val="00527753"/>
    <w:rsid w:val="00550BAA"/>
    <w:rsid w:val="0057427E"/>
    <w:rsid w:val="00577DF2"/>
    <w:rsid w:val="005A287F"/>
    <w:rsid w:val="005B43C9"/>
    <w:rsid w:val="005F7AB8"/>
    <w:rsid w:val="00603C02"/>
    <w:rsid w:val="00634469"/>
    <w:rsid w:val="00637E6B"/>
    <w:rsid w:val="006431F6"/>
    <w:rsid w:val="00656636"/>
    <w:rsid w:val="00692BA5"/>
    <w:rsid w:val="006C4B28"/>
    <w:rsid w:val="006E0EA7"/>
    <w:rsid w:val="007339BC"/>
    <w:rsid w:val="00733A74"/>
    <w:rsid w:val="007B3504"/>
    <w:rsid w:val="007C4767"/>
    <w:rsid w:val="007D0B8C"/>
    <w:rsid w:val="008236CD"/>
    <w:rsid w:val="008C69AE"/>
    <w:rsid w:val="008D35EC"/>
    <w:rsid w:val="008D3DA8"/>
    <w:rsid w:val="009110E5"/>
    <w:rsid w:val="00913A73"/>
    <w:rsid w:val="00946BC5"/>
    <w:rsid w:val="00955092"/>
    <w:rsid w:val="0096075C"/>
    <w:rsid w:val="00990492"/>
    <w:rsid w:val="00993A7D"/>
    <w:rsid w:val="009C2E36"/>
    <w:rsid w:val="009E2004"/>
    <w:rsid w:val="009E272E"/>
    <w:rsid w:val="009F1B8C"/>
    <w:rsid w:val="009F2224"/>
    <w:rsid w:val="00A00831"/>
    <w:rsid w:val="00A0147D"/>
    <w:rsid w:val="00A12CA5"/>
    <w:rsid w:val="00A8304A"/>
    <w:rsid w:val="00AB206D"/>
    <w:rsid w:val="00AB2252"/>
    <w:rsid w:val="00AB3C8E"/>
    <w:rsid w:val="00AB7142"/>
    <w:rsid w:val="00AF7B41"/>
    <w:rsid w:val="00B05EF5"/>
    <w:rsid w:val="00B22100"/>
    <w:rsid w:val="00B334DE"/>
    <w:rsid w:val="00B3677E"/>
    <w:rsid w:val="00B53B73"/>
    <w:rsid w:val="00B60562"/>
    <w:rsid w:val="00BB6F3A"/>
    <w:rsid w:val="00BC768D"/>
    <w:rsid w:val="00C02008"/>
    <w:rsid w:val="00C25811"/>
    <w:rsid w:val="00C90671"/>
    <w:rsid w:val="00CE6CBA"/>
    <w:rsid w:val="00D22FE5"/>
    <w:rsid w:val="00D3571B"/>
    <w:rsid w:val="00D7032B"/>
    <w:rsid w:val="00D910AF"/>
    <w:rsid w:val="00DA3F9E"/>
    <w:rsid w:val="00DA77E9"/>
    <w:rsid w:val="00E21462"/>
    <w:rsid w:val="00E53D9A"/>
    <w:rsid w:val="00E6199C"/>
    <w:rsid w:val="00E65010"/>
    <w:rsid w:val="00E72D20"/>
    <w:rsid w:val="00EE0A65"/>
    <w:rsid w:val="00F137DE"/>
    <w:rsid w:val="00F63CBF"/>
    <w:rsid w:val="00F97CD5"/>
    <w:rsid w:val="00FE01EC"/>
    <w:rsid w:val="00FF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105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</cp:revision>
  <cp:lastPrinted>1998-02-03T19:29:00Z</cp:lastPrinted>
  <dcterms:created xsi:type="dcterms:W3CDTF">2016-04-25T21:06:00Z</dcterms:created>
  <dcterms:modified xsi:type="dcterms:W3CDTF">2024-09-24T16:05:00Z</dcterms:modified>
</cp:coreProperties>
</file>