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260F0" w:rsidRPr="006260F0">
        <w:rPr>
          <w:sz w:val="22"/>
        </w:rPr>
        <w:t>Ivan Silva Rocha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260F0">
        <w:rPr>
          <w:sz w:val="22"/>
        </w:rPr>
        <w:t>60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6260F0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063745">
        <w:rPr>
          <w:sz w:val="22"/>
        </w:rPr>
        <w:t>1</w:t>
      </w:r>
      <w:r w:rsidR="006260F0">
        <w:rPr>
          <w:sz w:val="22"/>
        </w:rPr>
        <w:t>7</w:t>
      </w:r>
      <w:r w:rsidR="00D77269">
        <w:rPr>
          <w:sz w:val="22"/>
        </w:rPr>
        <w:t xml:space="preserve"> set.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44972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23E53">
        <w:t>11.4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E23E53">
        <w:t>26.9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260F0">
        <w:rPr>
          <w:noProof/>
          <w:sz w:val="24"/>
        </w:rPr>
        <w:t>17 de setembro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319E" w:rsidRDefault="0030319E">
      <w:r>
        <w:separator/>
      </w:r>
    </w:p>
  </w:endnote>
  <w:endnote w:type="continuationSeparator" w:id="0">
    <w:p w:rsidR="0030319E" w:rsidRDefault="003031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0319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319E" w:rsidRDefault="0030319E">
      <w:r>
        <w:separator/>
      </w:r>
    </w:p>
  </w:footnote>
  <w:footnote w:type="continuationSeparator" w:id="0">
    <w:p w:rsidR="0030319E" w:rsidRDefault="003031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59029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5131</cp:revision>
  <cp:lastPrinted>2024-08-06T15:26:00Z</cp:lastPrinted>
  <dcterms:created xsi:type="dcterms:W3CDTF">2016-03-08T22:06:00Z</dcterms:created>
  <dcterms:modified xsi:type="dcterms:W3CDTF">2024-09-17T13:54:00Z</dcterms:modified>
</cp:coreProperties>
</file>