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63745" w:rsidRPr="00063745">
        <w:rPr>
          <w:sz w:val="22"/>
        </w:rPr>
        <w:t>Marinete Pereira Alves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63745">
        <w:rPr>
          <w:sz w:val="22"/>
        </w:rPr>
        <w:t>5</w:t>
      </w:r>
      <w:r w:rsidR="00FE6B84">
        <w:rPr>
          <w:sz w:val="22"/>
        </w:rPr>
        <w:t>0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63745">
        <w:rPr>
          <w:sz w:val="22"/>
        </w:rPr>
        <w:t>Cerebro de COVID-19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063745">
        <w:rPr>
          <w:sz w:val="22"/>
        </w:rPr>
        <w:t>13</w:t>
      </w:r>
      <w:bookmarkStart w:id="0" w:name="_GoBack"/>
      <w:bookmarkEnd w:id="0"/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4497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B0EFD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B0EFD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63745">
        <w:rPr>
          <w:noProof/>
          <w:sz w:val="24"/>
        </w:rPr>
        <w:t>13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5CF" w:rsidRDefault="00DA45CF">
      <w:r>
        <w:separator/>
      </w:r>
    </w:p>
  </w:endnote>
  <w:endnote w:type="continuationSeparator" w:id="0">
    <w:p w:rsidR="00DA45CF" w:rsidRDefault="00DA4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A45C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5CF" w:rsidRDefault="00DA45CF">
      <w:r>
        <w:separator/>
      </w:r>
    </w:p>
  </w:footnote>
  <w:footnote w:type="continuationSeparator" w:id="0">
    <w:p w:rsidR="00DA45CF" w:rsidRDefault="00DA4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5CF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58929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5127</cp:revision>
  <cp:lastPrinted>2024-08-06T15:26:00Z</cp:lastPrinted>
  <dcterms:created xsi:type="dcterms:W3CDTF">2016-03-08T22:06:00Z</dcterms:created>
  <dcterms:modified xsi:type="dcterms:W3CDTF">2024-09-13T15:56:00Z</dcterms:modified>
</cp:coreProperties>
</file>