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B0EFD" w:rsidRPr="005B0EFD">
        <w:rPr>
          <w:sz w:val="22"/>
        </w:rPr>
        <w:t>Alex Bezerra Leitao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B0EFD">
        <w:rPr>
          <w:sz w:val="22"/>
        </w:rPr>
        <w:t>43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44972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5B0EFD">
        <w:rPr>
          <w:sz w:val="22"/>
        </w:rPr>
        <w:t>10</w:t>
      </w:r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4497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B0EFD">
        <w:t>9.6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B0EFD">
        <w:t>38.1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B0EFD">
        <w:rPr>
          <w:noProof/>
          <w:sz w:val="24"/>
        </w:rPr>
        <w:t>10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5A8" w:rsidRDefault="00EB15A8">
      <w:r>
        <w:separator/>
      </w:r>
    </w:p>
  </w:endnote>
  <w:endnote w:type="continuationSeparator" w:id="0">
    <w:p w:rsidR="00EB15A8" w:rsidRDefault="00EB1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B15A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5A8" w:rsidRDefault="00EB15A8">
      <w:r>
        <w:separator/>
      </w:r>
    </w:p>
  </w:footnote>
  <w:footnote w:type="continuationSeparator" w:id="0">
    <w:p w:rsidR="00EB15A8" w:rsidRDefault="00EB15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58927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5125</cp:revision>
  <cp:lastPrinted>2024-08-06T15:26:00Z</cp:lastPrinted>
  <dcterms:created xsi:type="dcterms:W3CDTF">2016-03-08T22:06:00Z</dcterms:created>
  <dcterms:modified xsi:type="dcterms:W3CDTF">2024-09-10T19:06:00Z</dcterms:modified>
</cp:coreProperties>
</file>