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44972" w:rsidRPr="00744972">
        <w:rPr>
          <w:sz w:val="22"/>
        </w:rPr>
        <w:t>Marciana Aparecida Greco Machado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23F48">
        <w:rPr>
          <w:sz w:val="22"/>
        </w:rPr>
        <w:t>4</w:t>
      </w:r>
      <w:r w:rsidR="00744972">
        <w:rPr>
          <w:sz w:val="22"/>
        </w:rPr>
        <w:t>5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44972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A23F48">
        <w:rPr>
          <w:sz w:val="22"/>
        </w:rPr>
        <w:t>6</w:t>
      </w:r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44972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53C4D">
        <w:t>8.1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53C4D">
        <w:t>26.9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44972">
        <w:rPr>
          <w:noProof/>
          <w:sz w:val="24"/>
        </w:rPr>
        <w:t>9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FA7" w:rsidRDefault="00A35FA7">
      <w:r>
        <w:separator/>
      </w:r>
    </w:p>
  </w:endnote>
  <w:endnote w:type="continuationSeparator" w:id="0">
    <w:p w:rsidR="00A35FA7" w:rsidRDefault="00A35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35FA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FA7" w:rsidRDefault="00A35FA7">
      <w:r>
        <w:separator/>
      </w:r>
    </w:p>
  </w:footnote>
  <w:footnote w:type="continuationSeparator" w:id="0">
    <w:p w:rsidR="00A35FA7" w:rsidRDefault="00A35F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58926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5124</cp:revision>
  <cp:lastPrinted>2024-08-06T15:26:00Z</cp:lastPrinted>
  <dcterms:created xsi:type="dcterms:W3CDTF">2016-03-08T22:06:00Z</dcterms:created>
  <dcterms:modified xsi:type="dcterms:W3CDTF">2024-09-09T18:48:00Z</dcterms:modified>
</cp:coreProperties>
</file>