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324C8" w:rsidRPr="00A324C8" w:rsidRDefault="00A324C8" w:rsidP="00A324C8">
      <w:pPr>
        <w:ind w:right="-99"/>
        <w:jc w:val="both"/>
        <w:rPr>
          <w:sz w:val="32"/>
          <w:szCs w:val="32"/>
        </w:rPr>
      </w:pPr>
      <w:r w:rsidRPr="00A324C8">
        <w:rPr>
          <w:sz w:val="32"/>
          <w:szCs w:val="32"/>
        </w:rPr>
        <w:t>PACIENTE: Claudio Eugenio Correa da Costa</w:t>
      </w:r>
    </w:p>
    <w:p w:rsidR="00A324C8" w:rsidRPr="00A324C8" w:rsidRDefault="00A324C8" w:rsidP="00A324C8">
      <w:pPr>
        <w:ind w:right="-99"/>
        <w:jc w:val="both"/>
        <w:rPr>
          <w:sz w:val="32"/>
          <w:szCs w:val="32"/>
        </w:rPr>
      </w:pPr>
      <w:r w:rsidRPr="00A324C8">
        <w:rPr>
          <w:sz w:val="32"/>
          <w:szCs w:val="32"/>
        </w:rPr>
        <w:t xml:space="preserve">IDADE:55 anos SEXO: M                    </w:t>
      </w:r>
    </w:p>
    <w:p w:rsidR="0075006B" w:rsidRDefault="00A324C8" w:rsidP="00A324C8">
      <w:pPr>
        <w:ind w:right="-99"/>
        <w:jc w:val="both"/>
        <w:rPr>
          <w:sz w:val="32"/>
          <w:szCs w:val="32"/>
        </w:rPr>
      </w:pPr>
      <w:r w:rsidRPr="00A324C8">
        <w:rPr>
          <w:sz w:val="32"/>
          <w:szCs w:val="32"/>
        </w:rPr>
        <w:t>DATA DO EXAME:4 set. 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As artérias cerebrais médias (M1) apresentam </w:t>
      </w:r>
      <w:r w:rsidR="00A324C8">
        <w:rPr>
          <w:noProof/>
          <w:sz w:val="24"/>
          <w:szCs w:val="24"/>
        </w:rPr>
        <w:t>insonacao dificultada.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As artérias cerebrais anteriores (A1) apresentam </w:t>
      </w:r>
      <w:r w:rsidR="00A324C8">
        <w:rPr>
          <w:noProof/>
          <w:sz w:val="24"/>
          <w:szCs w:val="24"/>
        </w:rPr>
        <w:t>insonacao dificultada</w:t>
      </w:r>
      <w:r w:rsidRPr="009F264F">
        <w:rPr>
          <w:noProof/>
          <w:sz w:val="24"/>
          <w:szCs w:val="24"/>
        </w:rPr>
        <w:t>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As artérias cerebrais posteriores (P1) e (P2) apresentam </w:t>
      </w:r>
      <w:r w:rsidR="00A324C8">
        <w:rPr>
          <w:noProof/>
          <w:sz w:val="24"/>
          <w:szCs w:val="24"/>
        </w:rPr>
        <w:t>insonacao dificultada.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As artérias carótidas internas à nível do sifão carotídeo apresentam </w:t>
      </w:r>
      <w:r w:rsidR="00A324C8">
        <w:rPr>
          <w:noProof/>
          <w:sz w:val="24"/>
          <w:szCs w:val="24"/>
        </w:rPr>
        <w:t>insonacao dificultada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 xml:space="preserve">apresentam </w:t>
      </w:r>
      <w:r w:rsidR="00A324C8">
        <w:rPr>
          <w:noProof/>
          <w:sz w:val="24"/>
          <w:szCs w:val="24"/>
        </w:rPr>
        <w:t>insonacao dificultada.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As artérias vertebrais (segmento intracraniano) e as artérias cerebelar póstero-inferior apresentam </w:t>
      </w:r>
      <w:r w:rsidR="00A324C8">
        <w:rPr>
          <w:noProof/>
          <w:sz w:val="24"/>
          <w:szCs w:val="24"/>
        </w:rPr>
        <w:t>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 xml:space="preserve">A artéria basilar apresenta </w:t>
      </w:r>
      <w:r w:rsidR="00A324C8">
        <w:rPr>
          <w:noProof/>
          <w:sz w:val="24"/>
          <w:szCs w:val="24"/>
        </w:rPr>
        <w:t>insonacao dificultada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23456D" w:rsidRDefault="00F62FFA" w:rsidP="00A324C8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</w:t>
      </w:r>
      <w:r w:rsidR="00A324C8">
        <w:rPr>
          <w:sz w:val="28"/>
          <w:szCs w:val="28"/>
        </w:rPr>
        <w:t>com insonacao dificultada para sua realizacao.Sugerido que seja realizado outro metosdo diagnostico para avaliacao.</w:t>
      </w:r>
    </w:p>
    <w:p w:rsidR="00A324C8" w:rsidRDefault="00A324C8" w:rsidP="00A324C8">
      <w:pPr>
        <w:jc w:val="both"/>
        <w:rPr>
          <w:sz w:val="28"/>
          <w:szCs w:val="28"/>
        </w:rPr>
      </w:pPr>
    </w:p>
    <w:p w:rsidR="00A324C8" w:rsidRDefault="00A324C8" w:rsidP="00A324C8">
      <w:pPr>
        <w:jc w:val="both"/>
        <w:rPr>
          <w:sz w:val="28"/>
          <w:szCs w:val="28"/>
        </w:rPr>
      </w:pPr>
      <w:bookmarkStart w:id="0" w:name="_GoBack"/>
      <w:bookmarkEnd w:id="0"/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536" w:rsidRDefault="001D2536">
      <w:r>
        <w:separator/>
      </w:r>
    </w:p>
  </w:endnote>
  <w:endnote w:type="continuationSeparator" w:id="0">
    <w:p w:rsidR="001D2536" w:rsidRDefault="001D2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D253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536" w:rsidRDefault="001D2536">
      <w:r>
        <w:separator/>
      </w:r>
    </w:p>
  </w:footnote>
  <w:footnote w:type="continuationSeparator" w:id="0">
    <w:p w:rsidR="001D2536" w:rsidRDefault="001D25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536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4C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2024-09-04T16:26:00Z</dcterms:created>
  <dcterms:modified xsi:type="dcterms:W3CDTF">2024-09-04T16:26:00Z</dcterms:modified>
</cp:coreProperties>
</file>