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53C4D" w:rsidRPr="00753C4D">
        <w:rPr>
          <w:sz w:val="22"/>
        </w:rPr>
        <w:t>Claudio Eugenio Correa da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53C4D">
        <w:rPr>
          <w:sz w:val="22"/>
        </w:rPr>
        <w:t>55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53C4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753C4D">
        <w:rPr>
          <w:sz w:val="22"/>
        </w:rPr>
        <w:t>4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905DC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53C4D">
        <w:t>8.1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53C4D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53C4D">
        <w:rPr>
          <w:noProof/>
          <w:sz w:val="24"/>
        </w:rPr>
        <w:t>4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34A" w:rsidRDefault="00C8734A">
      <w:r>
        <w:separator/>
      </w:r>
    </w:p>
  </w:endnote>
  <w:endnote w:type="continuationSeparator" w:id="0">
    <w:p w:rsidR="00C8734A" w:rsidRDefault="00C87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873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34A" w:rsidRDefault="00C8734A">
      <w:r>
        <w:separator/>
      </w:r>
    </w:p>
  </w:footnote>
  <w:footnote w:type="continuationSeparator" w:id="0">
    <w:p w:rsidR="00C8734A" w:rsidRDefault="00C873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58923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5121</cp:revision>
  <cp:lastPrinted>2024-08-06T15:26:00Z</cp:lastPrinted>
  <dcterms:created xsi:type="dcterms:W3CDTF">2016-03-08T22:06:00Z</dcterms:created>
  <dcterms:modified xsi:type="dcterms:W3CDTF">2024-09-04T16:21:00Z</dcterms:modified>
</cp:coreProperties>
</file>