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5C1D" w:rsidRPr="002F5C1D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>PACIENTE: Claudio Eugenio Correa da Costa</w:t>
      </w:r>
    </w:p>
    <w:p w:rsidR="002F5C1D" w:rsidRPr="002F5C1D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 xml:space="preserve">IDADE:55 anos SEXO: M                    </w:t>
      </w:r>
    </w:p>
    <w:p w:rsidR="00004AF5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>DATA DO EXAME:4 set. 24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203EE5" w:rsidRDefault="00203EE5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FCE" w:rsidRDefault="00A82FCE">
      <w:r>
        <w:separator/>
      </w:r>
    </w:p>
  </w:endnote>
  <w:endnote w:type="continuationSeparator" w:id="0">
    <w:p w:rsidR="00A82FCE" w:rsidRDefault="00A8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82F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FCE" w:rsidRDefault="00A82FCE">
      <w:r>
        <w:separator/>
      </w:r>
    </w:p>
  </w:footnote>
  <w:footnote w:type="continuationSeparator" w:id="0">
    <w:p w:rsidR="00A82FCE" w:rsidRDefault="00A82F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37C1A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01E4"/>
    <w:rsid w:val="001117FF"/>
    <w:rsid w:val="00114A78"/>
    <w:rsid w:val="00115F21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3EE5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2F5C1D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0C03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2FCE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53BF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398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</cp:revision>
  <cp:lastPrinted>2019-03-25T16:16:00Z</cp:lastPrinted>
  <dcterms:created xsi:type="dcterms:W3CDTF">2016-08-19T21:06:00Z</dcterms:created>
  <dcterms:modified xsi:type="dcterms:W3CDTF">2024-09-04T16:26:00Z</dcterms:modified>
</cp:coreProperties>
</file>