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D0751" w:rsidRPr="001D0751">
        <w:rPr>
          <w:sz w:val="22"/>
        </w:rPr>
        <w:t>Rafael Chaves Barbosa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D0751">
        <w:rPr>
          <w:sz w:val="22"/>
        </w:rPr>
        <w:t>33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D77269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1D0751">
        <w:rPr>
          <w:sz w:val="22"/>
        </w:rPr>
        <w:t>3</w:t>
      </w:r>
      <w:bookmarkStart w:id="0" w:name="_GoBack"/>
      <w:bookmarkEnd w:id="0"/>
      <w:r w:rsidR="00D77269">
        <w:rPr>
          <w:sz w:val="22"/>
        </w:rPr>
        <w:t xml:space="preserve">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77269">
        <w:t>8.1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D77269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D0751">
        <w:rPr>
          <w:noProof/>
          <w:sz w:val="24"/>
        </w:rPr>
        <w:t>3 de setembro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D9E" w:rsidRDefault="00C44D9E">
      <w:r>
        <w:separator/>
      </w:r>
    </w:p>
  </w:endnote>
  <w:endnote w:type="continuationSeparator" w:id="0">
    <w:p w:rsidR="00C44D9E" w:rsidRDefault="00C44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44D9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D9E" w:rsidRDefault="00C44D9E">
      <w:r>
        <w:separator/>
      </w:r>
    </w:p>
  </w:footnote>
  <w:footnote w:type="continuationSeparator" w:id="0">
    <w:p w:rsidR="00C44D9E" w:rsidRDefault="00C44D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4D9E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58920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5117</cp:revision>
  <cp:lastPrinted>2024-08-06T15:26:00Z</cp:lastPrinted>
  <dcterms:created xsi:type="dcterms:W3CDTF">2016-03-08T22:06:00Z</dcterms:created>
  <dcterms:modified xsi:type="dcterms:W3CDTF">2024-09-03T16:05:00Z</dcterms:modified>
</cp:coreProperties>
</file>