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77269" w:rsidRPr="00D77269">
        <w:rPr>
          <w:sz w:val="22"/>
        </w:rPr>
        <w:t>Eunice de Negreiros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77269">
        <w:rPr>
          <w:sz w:val="22"/>
        </w:rPr>
        <w:t>47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D77269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D77269">
        <w:rPr>
          <w:sz w:val="22"/>
        </w:rPr>
        <w:t>2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7269">
        <w:t>8.1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77269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7269">
        <w:rPr>
          <w:noProof/>
          <w:sz w:val="24"/>
        </w:rPr>
        <w:t>2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816" w:rsidRDefault="00DB5816">
      <w:r>
        <w:separator/>
      </w:r>
    </w:p>
  </w:endnote>
  <w:endnote w:type="continuationSeparator" w:id="0">
    <w:p w:rsidR="00DB5816" w:rsidRDefault="00DB5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581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816" w:rsidRDefault="00DB5816">
      <w:r>
        <w:separator/>
      </w:r>
    </w:p>
  </w:footnote>
  <w:footnote w:type="continuationSeparator" w:id="0">
    <w:p w:rsidR="00DB5816" w:rsidRDefault="00DB58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58919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5116</cp:revision>
  <cp:lastPrinted>2024-08-06T15:26:00Z</cp:lastPrinted>
  <dcterms:created xsi:type="dcterms:W3CDTF">2016-03-08T22:06:00Z</dcterms:created>
  <dcterms:modified xsi:type="dcterms:W3CDTF">2024-09-02T14:35:00Z</dcterms:modified>
</cp:coreProperties>
</file>