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PACIENTE: Lara Evelyn Moreira Lima</w:t>
      </w:r>
    </w:p>
    <w:p w:rsidR="00E148AC" w:rsidRPr="00E148AC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 xml:space="preserve">IDADE:18 anos SEXO: F                   </w:t>
      </w:r>
    </w:p>
    <w:p w:rsidR="00B07B16" w:rsidRDefault="00E148AC" w:rsidP="00E148AC">
      <w:pPr>
        <w:tabs>
          <w:tab w:val="center" w:pos="4677"/>
        </w:tabs>
        <w:rPr>
          <w:sz w:val="32"/>
          <w:szCs w:val="32"/>
        </w:rPr>
      </w:pPr>
      <w:r w:rsidRPr="00E148AC">
        <w:rPr>
          <w:sz w:val="32"/>
          <w:szCs w:val="32"/>
        </w:rPr>
        <w:t>DATA DO EXAME:30 ago.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9C9" w:rsidRDefault="001009C9">
      <w:r>
        <w:separator/>
      </w:r>
    </w:p>
  </w:endnote>
  <w:endnote w:type="continuationSeparator" w:id="0">
    <w:p w:rsidR="001009C9" w:rsidRDefault="00100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009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9C9" w:rsidRDefault="001009C9">
      <w:r>
        <w:separator/>
      </w:r>
    </w:p>
  </w:footnote>
  <w:footnote w:type="continuationSeparator" w:id="0">
    <w:p w:rsidR="001009C9" w:rsidRDefault="001009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D3ABC-79E8-4D6C-9919-8884D6B28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9707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3524</cp:revision>
  <cp:lastPrinted>2024-08-06T15:29:00Z</cp:lastPrinted>
  <dcterms:created xsi:type="dcterms:W3CDTF">2016-03-08T23:34:00Z</dcterms:created>
  <dcterms:modified xsi:type="dcterms:W3CDTF">2024-08-30T22:42:00Z</dcterms:modified>
</cp:coreProperties>
</file>