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45365" w:rsidRPr="00A45365">
        <w:rPr>
          <w:sz w:val="22"/>
        </w:rPr>
        <w:t>Antonio Euripedes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45365">
        <w:rPr>
          <w:sz w:val="22"/>
        </w:rPr>
        <w:t>77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A45365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A45365">
        <w:rPr>
          <w:sz w:val="22"/>
        </w:rPr>
        <w:t>30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5EF2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5EF2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5365">
        <w:rPr>
          <w:noProof/>
          <w:sz w:val="24"/>
        </w:rPr>
        <w:t>30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1143" w:rsidRDefault="00421143">
      <w:r>
        <w:separator/>
      </w:r>
    </w:p>
  </w:endnote>
  <w:endnote w:type="continuationSeparator" w:id="0">
    <w:p w:rsidR="00421143" w:rsidRDefault="00421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2114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1143" w:rsidRDefault="00421143">
      <w:r>
        <w:separator/>
      </w:r>
    </w:p>
  </w:footnote>
  <w:footnote w:type="continuationSeparator" w:id="0">
    <w:p w:rsidR="00421143" w:rsidRDefault="004211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143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58571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5114</cp:revision>
  <cp:lastPrinted>2024-08-06T15:26:00Z</cp:lastPrinted>
  <dcterms:created xsi:type="dcterms:W3CDTF">2016-03-08T22:06:00Z</dcterms:created>
  <dcterms:modified xsi:type="dcterms:W3CDTF">2024-08-30T15:54:00Z</dcterms:modified>
</cp:coreProperties>
</file>