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011293" w:rsidRPr="00011293">
        <w:rPr>
          <w:sz w:val="22"/>
        </w:rPr>
        <w:t>Cris</w:t>
      </w:r>
      <w:bookmarkStart w:id="0" w:name="_GoBack"/>
      <w:bookmarkEnd w:id="0"/>
      <w:r w:rsidR="00011293" w:rsidRPr="00011293">
        <w:rPr>
          <w:sz w:val="22"/>
        </w:rPr>
        <w:t>tiano Cesar Faria Cantuaria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B76726">
        <w:rPr>
          <w:sz w:val="22"/>
        </w:rPr>
        <w:t>40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EE1207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684417">
        <w:rPr>
          <w:sz w:val="22"/>
        </w:rPr>
        <w:t>1</w:t>
      </w:r>
      <w:r w:rsidR="00B76726">
        <w:rPr>
          <w:sz w:val="22"/>
        </w:rPr>
        <w:t>5</w:t>
      </w:r>
      <w:r w:rsidR="00462852">
        <w:rPr>
          <w:sz w:val="22"/>
        </w:rPr>
        <w:t xml:space="preserve"> </w:t>
      </w:r>
      <w:r w:rsidR="007A0D59">
        <w:rPr>
          <w:sz w:val="22"/>
        </w:rPr>
        <w:t>ago 2024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23564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F5EF2">
        <w:t>9.7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6F5EF2">
        <w:t>36.2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76726">
        <w:rPr>
          <w:noProof/>
          <w:sz w:val="24"/>
        </w:rPr>
        <w:t>15 de agosto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3BEB" w:rsidRDefault="00A33BEB">
      <w:r>
        <w:separator/>
      </w:r>
    </w:p>
  </w:endnote>
  <w:endnote w:type="continuationSeparator" w:id="0">
    <w:p w:rsidR="00A33BEB" w:rsidRDefault="00A33B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33BE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3BEB" w:rsidRDefault="00A33BEB">
      <w:r>
        <w:separator/>
      </w:r>
    </w:p>
  </w:footnote>
  <w:footnote w:type="continuationSeparator" w:id="0">
    <w:p w:rsidR="00A33BEB" w:rsidRDefault="00A33B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58571</TotalTime>
  <Pages>1</Pages>
  <Words>274</Words>
  <Characters>1563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5113</cp:revision>
  <cp:lastPrinted>2024-08-06T15:26:00Z</cp:lastPrinted>
  <dcterms:created xsi:type="dcterms:W3CDTF">2016-03-08T22:06:00Z</dcterms:created>
  <dcterms:modified xsi:type="dcterms:W3CDTF">2024-08-15T14:08:00Z</dcterms:modified>
</cp:coreProperties>
</file>