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2C5B9C" w:rsidRPr="002C5B9C" w:rsidRDefault="002C5B9C" w:rsidP="002C5B9C">
      <w:pPr>
        <w:rPr>
          <w:sz w:val="32"/>
        </w:rPr>
      </w:pPr>
      <w:r w:rsidRPr="002C5B9C">
        <w:rPr>
          <w:sz w:val="32"/>
        </w:rPr>
        <w:t>PACIENTE: Lidia Maria da Cunha Silva</w:t>
      </w:r>
    </w:p>
    <w:p w:rsidR="002C5B9C" w:rsidRPr="002C5B9C" w:rsidRDefault="002C5B9C" w:rsidP="002C5B9C">
      <w:pPr>
        <w:rPr>
          <w:sz w:val="32"/>
        </w:rPr>
      </w:pPr>
      <w:r w:rsidRPr="002C5B9C">
        <w:rPr>
          <w:sz w:val="32"/>
        </w:rPr>
        <w:t xml:space="preserve">IDADE:64 anos SEXO: F                   </w:t>
      </w:r>
    </w:p>
    <w:p w:rsidR="00F4668A" w:rsidRDefault="002C5B9C" w:rsidP="002C5B9C">
      <w:pPr>
        <w:rPr>
          <w:sz w:val="32"/>
        </w:rPr>
      </w:pPr>
      <w:r w:rsidRPr="002C5B9C">
        <w:rPr>
          <w:sz w:val="32"/>
        </w:rPr>
        <w:t>DATA DO EXAME:7 ago.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2AB" w:rsidRDefault="006C72AB">
      <w:r>
        <w:separator/>
      </w:r>
    </w:p>
  </w:endnote>
  <w:endnote w:type="continuationSeparator" w:id="0">
    <w:p w:rsidR="006C72AB" w:rsidRDefault="006C7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C72A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2AB" w:rsidRDefault="006C72AB">
      <w:r>
        <w:separator/>
      </w:r>
    </w:p>
  </w:footnote>
  <w:footnote w:type="continuationSeparator" w:id="0">
    <w:p w:rsidR="006C72AB" w:rsidRDefault="006C72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4986</cp:revision>
  <cp:lastPrinted>2024-08-06T15:30:00Z</cp:lastPrinted>
  <dcterms:created xsi:type="dcterms:W3CDTF">2016-03-08T22:17:00Z</dcterms:created>
  <dcterms:modified xsi:type="dcterms:W3CDTF">2024-08-08T17:02:00Z</dcterms:modified>
</cp:coreProperties>
</file>