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2952B4" w:rsidRPr="002952B4" w:rsidRDefault="002952B4" w:rsidP="002952B4">
      <w:pPr>
        <w:rPr>
          <w:sz w:val="32"/>
        </w:rPr>
      </w:pPr>
      <w:r w:rsidRPr="002952B4">
        <w:rPr>
          <w:sz w:val="32"/>
        </w:rPr>
        <w:t>PACIENTE: Enrico Pinhati Carvalho</w:t>
      </w:r>
    </w:p>
    <w:p w:rsidR="002952B4" w:rsidRPr="002952B4" w:rsidRDefault="002952B4" w:rsidP="002952B4">
      <w:pPr>
        <w:rPr>
          <w:sz w:val="32"/>
        </w:rPr>
      </w:pPr>
      <w:r w:rsidRPr="002952B4">
        <w:rPr>
          <w:sz w:val="32"/>
        </w:rPr>
        <w:t xml:space="preserve">IDADE:23 anos SEXO: M                    </w:t>
      </w:r>
    </w:p>
    <w:p w:rsidR="00F4668A" w:rsidRDefault="002952B4" w:rsidP="002952B4">
      <w:pPr>
        <w:rPr>
          <w:sz w:val="32"/>
        </w:rPr>
      </w:pPr>
      <w:r w:rsidRPr="002952B4">
        <w:rPr>
          <w:sz w:val="32"/>
        </w:rPr>
        <w:t>DATA DO EXAME:8 ago.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4776" w:rsidRDefault="00DA4776">
      <w:r>
        <w:separator/>
      </w:r>
    </w:p>
  </w:endnote>
  <w:endnote w:type="continuationSeparator" w:id="0">
    <w:p w:rsidR="00DA4776" w:rsidRDefault="00DA47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DA4776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4776" w:rsidRDefault="00DA4776">
      <w:r>
        <w:separator/>
      </w:r>
    </w:p>
  </w:footnote>
  <w:footnote w:type="continuationSeparator" w:id="0">
    <w:p w:rsidR="00DA4776" w:rsidRDefault="00DA477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388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FD6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776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1F3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35719</TotalTime>
  <Pages>1</Pages>
  <Words>109</Words>
  <Characters>624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4985</cp:revision>
  <cp:lastPrinted>2024-08-06T15:30:00Z</cp:lastPrinted>
  <dcterms:created xsi:type="dcterms:W3CDTF">2016-03-08T22:17:00Z</dcterms:created>
  <dcterms:modified xsi:type="dcterms:W3CDTF">2024-08-08T16:52:00Z</dcterms:modified>
</cp:coreProperties>
</file>