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43991" w:rsidRPr="00243991">
        <w:rPr>
          <w:sz w:val="22"/>
        </w:rPr>
        <w:t>Enrico Pinhati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43991">
        <w:rPr>
          <w:sz w:val="22"/>
        </w:rPr>
        <w:t>23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243991">
        <w:rPr>
          <w:sz w:val="22"/>
        </w:rPr>
        <w:t>7</w:t>
      </w:r>
      <w:bookmarkStart w:id="0" w:name="_GoBack"/>
      <w:bookmarkEnd w:id="0"/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1207">
        <w:rPr>
          <w:noProof/>
          <w:sz w:val="24"/>
        </w:rPr>
        <w:t>8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411" w:rsidRDefault="00A17411">
      <w:r>
        <w:separator/>
      </w:r>
    </w:p>
  </w:endnote>
  <w:endnote w:type="continuationSeparator" w:id="0">
    <w:p w:rsidR="00A17411" w:rsidRDefault="00A17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1741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411" w:rsidRDefault="00A17411">
      <w:r>
        <w:separator/>
      </w:r>
    </w:p>
  </w:footnote>
  <w:footnote w:type="continuationSeparator" w:id="0">
    <w:p w:rsidR="00A17411" w:rsidRDefault="00A174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411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58569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5105</cp:revision>
  <cp:lastPrinted>2024-08-06T15:26:00Z</cp:lastPrinted>
  <dcterms:created xsi:type="dcterms:W3CDTF">2016-03-08T22:06:00Z</dcterms:created>
  <dcterms:modified xsi:type="dcterms:W3CDTF">2024-08-08T16:52:00Z</dcterms:modified>
</cp:coreProperties>
</file>