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73E49" w:rsidRPr="00873E49">
        <w:rPr>
          <w:sz w:val="22"/>
        </w:rPr>
        <w:t>Carolina Motta de Oliveira Maya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73E49">
        <w:rPr>
          <w:sz w:val="22"/>
        </w:rPr>
        <w:t>47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587B5E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7A0D59">
        <w:rPr>
          <w:sz w:val="22"/>
        </w:rPr>
        <w:t>0</w:t>
      </w:r>
      <w:r w:rsidR="00873E49">
        <w:rPr>
          <w:sz w:val="22"/>
        </w:rPr>
        <w:t>8</w:t>
      </w:r>
      <w:bookmarkStart w:id="0" w:name="_GoBack"/>
      <w:bookmarkEnd w:id="0"/>
      <w:r w:rsidR="00462852">
        <w:rPr>
          <w:sz w:val="22"/>
        </w:rPr>
        <w:t xml:space="preserve"> </w:t>
      </w:r>
      <w:r w:rsidR="007A0D59">
        <w:rPr>
          <w:sz w:val="22"/>
        </w:rPr>
        <w:t>ago 2024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62852">
        <w:t>10.3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462852">
        <w:t>28.1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73E49">
        <w:rPr>
          <w:noProof/>
          <w:sz w:val="24"/>
        </w:rPr>
        <w:t>8 de agosto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FE5" w:rsidRDefault="00843FE5">
      <w:r>
        <w:separator/>
      </w:r>
    </w:p>
  </w:endnote>
  <w:endnote w:type="continuationSeparator" w:id="0">
    <w:p w:rsidR="00843FE5" w:rsidRDefault="00843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43FE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FE5" w:rsidRDefault="00843FE5">
      <w:r>
        <w:separator/>
      </w:r>
    </w:p>
  </w:footnote>
  <w:footnote w:type="continuationSeparator" w:id="0">
    <w:p w:rsidR="00843FE5" w:rsidRDefault="00843F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58569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5103</cp:revision>
  <cp:lastPrinted>2024-08-06T15:26:00Z</cp:lastPrinted>
  <dcterms:created xsi:type="dcterms:W3CDTF">2016-03-08T22:06:00Z</dcterms:created>
  <dcterms:modified xsi:type="dcterms:W3CDTF">2024-08-08T16:00:00Z</dcterms:modified>
</cp:coreProperties>
</file>