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DOPPLER EXTRA-CRANIANO</w:t>
      </w:r>
    </w:p>
    <w:p w:rsidR="001E2412" w:rsidRDefault="001E2412" w:rsidP="001E2412">
      <w:pPr>
        <w:ind w:right="-1141"/>
        <w:jc w:val="both"/>
        <w:rPr>
          <w:b/>
          <w:noProof/>
          <w:sz w:val="32"/>
        </w:rPr>
      </w:pPr>
    </w:p>
    <w:p w:rsidR="004D500F" w:rsidRPr="004D500F" w:rsidRDefault="004D500F" w:rsidP="004D500F">
      <w:pPr>
        <w:ind w:right="-1141"/>
        <w:jc w:val="both"/>
        <w:rPr>
          <w:noProof/>
          <w:sz w:val="32"/>
        </w:rPr>
      </w:pPr>
      <w:r w:rsidRPr="004D500F">
        <w:rPr>
          <w:noProof/>
          <w:sz w:val="32"/>
        </w:rPr>
        <w:t xml:space="preserve">PACIENTE: </w:t>
      </w:r>
      <w:r w:rsidR="00960E9A">
        <w:rPr>
          <w:noProof/>
          <w:sz w:val="32"/>
        </w:rPr>
        <w:t>Mirtes da Silva Oliveira Moreira</w:t>
      </w:r>
      <w:r w:rsidR="00692D87">
        <w:rPr>
          <w:noProof/>
          <w:sz w:val="32"/>
        </w:rPr>
        <w:t xml:space="preserve">  TCD-204663</w:t>
      </w:r>
    </w:p>
    <w:p w:rsidR="004D500F" w:rsidRPr="004D500F" w:rsidRDefault="004D500F" w:rsidP="004D500F">
      <w:pPr>
        <w:ind w:right="-1141"/>
        <w:jc w:val="both"/>
        <w:rPr>
          <w:noProof/>
          <w:sz w:val="32"/>
        </w:rPr>
      </w:pPr>
      <w:r w:rsidRPr="004D500F">
        <w:rPr>
          <w:noProof/>
          <w:sz w:val="32"/>
        </w:rPr>
        <w:t xml:space="preserve">IDADE: </w:t>
      </w:r>
      <w:r w:rsidR="00960E9A">
        <w:rPr>
          <w:noProof/>
          <w:sz w:val="32"/>
        </w:rPr>
        <w:t>58</w:t>
      </w:r>
      <w:r w:rsidRPr="004D500F">
        <w:rPr>
          <w:noProof/>
          <w:sz w:val="32"/>
        </w:rPr>
        <w:t xml:space="preserve"> anos SEXO: </w:t>
      </w:r>
      <w:r w:rsidR="00960E9A">
        <w:rPr>
          <w:noProof/>
          <w:sz w:val="32"/>
        </w:rPr>
        <w:t>F</w:t>
      </w:r>
      <w:r w:rsidRPr="004D500F">
        <w:rPr>
          <w:noProof/>
          <w:sz w:val="32"/>
        </w:rPr>
        <w:t xml:space="preserve">                    </w:t>
      </w:r>
    </w:p>
    <w:p w:rsidR="00096D6F" w:rsidRDefault="004D500F" w:rsidP="004D500F">
      <w:pPr>
        <w:ind w:right="-1141"/>
        <w:jc w:val="both"/>
        <w:rPr>
          <w:noProof/>
          <w:sz w:val="32"/>
        </w:rPr>
      </w:pPr>
      <w:r w:rsidRPr="004D500F">
        <w:rPr>
          <w:noProof/>
          <w:sz w:val="32"/>
        </w:rPr>
        <w:t xml:space="preserve">DATA DO EXAME: </w:t>
      </w:r>
      <w:r w:rsidR="00960E9A">
        <w:rPr>
          <w:noProof/>
          <w:sz w:val="32"/>
        </w:rPr>
        <w:t>6 ago. 24</w:t>
      </w:r>
      <w:bookmarkStart w:id="0" w:name="_GoBack"/>
      <w:bookmarkEnd w:id="0"/>
    </w:p>
    <w:p w:rsidR="00DF7E9A" w:rsidRPr="00FC14E5" w:rsidRDefault="00DF7E9A" w:rsidP="00DF7E9A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2D12B8">
        <w:rPr>
          <w:noProof/>
          <w:sz w:val="24"/>
          <w:szCs w:val="24"/>
        </w:rPr>
        <w:t>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2D12B8">
        <w:rPr>
          <w:noProof/>
          <w:sz w:val="24"/>
          <w:szCs w:val="24"/>
        </w:rPr>
        <w:t>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</w:t>
      </w:r>
      <w:r w:rsidR="002D12B8" w:rsidRPr="002D12B8">
        <w:t xml:space="preserve"> </w:t>
      </w:r>
      <w:r w:rsidR="002D12B8" w:rsidRPr="002D12B8">
        <w:rPr>
          <w:noProof/>
          <w:sz w:val="24"/>
          <w:szCs w:val="24"/>
        </w:rPr>
        <w:t>diminuidos</w:t>
      </w:r>
      <w:r w:rsidR="002D12B8">
        <w:rPr>
          <w:noProof/>
          <w:sz w:val="24"/>
          <w:szCs w:val="24"/>
        </w:rPr>
        <w:t xml:space="preserve"> 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</w:t>
      </w:r>
      <w:r w:rsidR="002D12B8">
        <w:rPr>
          <w:noProof/>
          <w:sz w:val="24"/>
          <w:szCs w:val="24"/>
        </w:rPr>
        <w:t xml:space="preserve"> </w:t>
      </w:r>
      <w:r w:rsidR="002D12B8" w:rsidRPr="002D12B8">
        <w:rPr>
          <w:noProof/>
          <w:sz w:val="24"/>
          <w:szCs w:val="24"/>
        </w:rPr>
        <w:t>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960E9A" w:rsidRDefault="00960E9A" w:rsidP="00550BAA">
      <w:pPr>
        <w:jc w:val="both"/>
        <w:rPr>
          <w:sz w:val="28"/>
          <w:szCs w:val="28"/>
        </w:rPr>
      </w:pPr>
    </w:p>
    <w:p w:rsidR="00550BAA" w:rsidRDefault="00550BAA" w:rsidP="00550BAA">
      <w:pPr>
        <w:jc w:val="both"/>
        <w:rPr>
          <w:sz w:val="28"/>
          <w:szCs w:val="28"/>
        </w:rPr>
      </w:pPr>
      <w:r w:rsidRPr="00692D87">
        <w:rPr>
          <w:sz w:val="28"/>
          <w:szCs w:val="28"/>
        </w:rPr>
        <w:t>Doppler transcraniano</w:t>
      </w:r>
      <w:r w:rsidR="00603991" w:rsidRPr="00692D87">
        <w:rPr>
          <w:sz w:val="28"/>
          <w:szCs w:val="28"/>
        </w:rPr>
        <w:t xml:space="preserve"> </w:t>
      </w:r>
      <w:r w:rsidR="00692D87" w:rsidRPr="00692D87">
        <w:rPr>
          <w:sz w:val="28"/>
          <w:szCs w:val="28"/>
        </w:rPr>
        <w:t>com periodos de</w:t>
      </w:r>
      <w:r w:rsidR="00D06DCE" w:rsidRPr="00692D87">
        <w:rPr>
          <w:sz w:val="28"/>
          <w:szCs w:val="28"/>
        </w:rPr>
        <w:t xml:space="preserve"> </w:t>
      </w:r>
      <w:r w:rsidR="002D12B8" w:rsidRPr="00692D87">
        <w:rPr>
          <w:sz w:val="28"/>
          <w:szCs w:val="28"/>
        </w:rPr>
        <w:t>diminuicao</w:t>
      </w:r>
      <w:r w:rsidR="00D06DCE" w:rsidRPr="00692D87">
        <w:rPr>
          <w:sz w:val="28"/>
          <w:szCs w:val="28"/>
        </w:rPr>
        <w:t xml:space="preserve"> das</w:t>
      </w:r>
      <w:r w:rsidR="00692D87">
        <w:rPr>
          <w:sz w:val="28"/>
          <w:szCs w:val="28"/>
        </w:rPr>
        <w:t xml:space="preserve"> velocidades de fluxo sanguineo</w:t>
      </w:r>
      <w:r w:rsidRPr="00692D87">
        <w:rPr>
          <w:sz w:val="28"/>
          <w:szCs w:val="28"/>
        </w:rPr>
        <w:t xml:space="preserve"> </w:t>
      </w:r>
      <w:r w:rsidR="00D06DCE" w:rsidRPr="00692D87">
        <w:rPr>
          <w:sz w:val="28"/>
          <w:szCs w:val="28"/>
        </w:rPr>
        <w:t>cerebral</w:t>
      </w:r>
      <w:r w:rsidR="00960E9A">
        <w:rPr>
          <w:sz w:val="28"/>
          <w:szCs w:val="28"/>
        </w:rPr>
        <w:t xml:space="preserve"> </w:t>
      </w:r>
      <w:r w:rsidR="00D06DCE" w:rsidRPr="00692D87">
        <w:rPr>
          <w:sz w:val="28"/>
          <w:szCs w:val="28"/>
        </w:rPr>
        <w:t xml:space="preserve">nas arterias da circulacao </w:t>
      </w:r>
      <w:r w:rsidR="00AA3A60" w:rsidRPr="00692D87">
        <w:rPr>
          <w:sz w:val="28"/>
          <w:szCs w:val="28"/>
        </w:rPr>
        <w:t>ante</w:t>
      </w:r>
      <w:r w:rsidR="001E5F71" w:rsidRPr="00692D87">
        <w:rPr>
          <w:sz w:val="28"/>
          <w:szCs w:val="28"/>
        </w:rPr>
        <w:t>rior</w:t>
      </w:r>
      <w:r w:rsidR="00960E9A">
        <w:rPr>
          <w:sz w:val="28"/>
          <w:szCs w:val="28"/>
        </w:rPr>
        <w:t xml:space="preserve"> e posterior.</w:t>
      </w:r>
      <w:r w:rsidRPr="00692D87">
        <w:rPr>
          <w:sz w:val="28"/>
          <w:szCs w:val="28"/>
        </w:rPr>
        <w:tab/>
      </w:r>
    </w:p>
    <w:p w:rsidR="00692D87" w:rsidRDefault="00692D87" w:rsidP="00550BAA">
      <w:pPr>
        <w:jc w:val="both"/>
        <w:rPr>
          <w:sz w:val="28"/>
          <w:szCs w:val="28"/>
        </w:rPr>
      </w:pPr>
    </w:p>
    <w:p w:rsidR="00692D87" w:rsidRPr="00692D87" w:rsidRDefault="00692D87" w:rsidP="00550BAA">
      <w:pPr>
        <w:jc w:val="both"/>
        <w:rPr>
          <w:sz w:val="28"/>
          <w:szCs w:val="28"/>
        </w:rPr>
      </w:pP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4C2" w:rsidRDefault="00D614C2">
      <w:r>
        <w:separator/>
      </w:r>
    </w:p>
  </w:endnote>
  <w:endnote w:type="continuationSeparator" w:id="0">
    <w:p w:rsidR="00D614C2" w:rsidRDefault="00D61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92D87" w:rsidRDefault="00D614C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92D87" w:rsidRPr="00CE6697">
        <w:rPr>
          <w:rStyle w:val="Hyperlink"/>
          <w:b/>
        </w:rPr>
        <w:t>www.neurofis.com.br</w:t>
      </w:r>
    </w:hyperlink>
    <w:r w:rsidR="00692D87"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4C2" w:rsidRDefault="00D614C2">
      <w:r>
        <w:separator/>
      </w:r>
    </w:p>
  </w:footnote>
  <w:footnote w:type="continuationSeparator" w:id="0">
    <w:p w:rsidR="00D614C2" w:rsidRDefault="00D614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A4E"/>
    <w:rsid w:val="00003CF4"/>
    <w:rsid w:val="00004990"/>
    <w:rsid w:val="00006249"/>
    <w:rsid w:val="0000645A"/>
    <w:rsid w:val="0000709C"/>
    <w:rsid w:val="00011389"/>
    <w:rsid w:val="000124FA"/>
    <w:rsid w:val="000134B6"/>
    <w:rsid w:val="00014A70"/>
    <w:rsid w:val="00014E78"/>
    <w:rsid w:val="00015952"/>
    <w:rsid w:val="000173B0"/>
    <w:rsid w:val="0001764F"/>
    <w:rsid w:val="00017A15"/>
    <w:rsid w:val="0002198E"/>
    <w:rsid w:val="000225E8"/>
    <w:rsid w:val="00022D71"/>
    <w:rsid w:val="000232A5"/>
    <w:rsid w:val="0002377A"/>
    <w:rsid w:val="000244BD"/>
    <w:rsid w:val="0002541D"/>
    <w:rsid w:val="000274D0"/>
    <w:rsid w:val="00027823"/>
    <w:rsid w:val="000278DB"/>
    <w:rsid w:val="0002791D"/>
    <w:rsid w:val="0003154C"/>
    <w:rsid w:val="000342AB"/>
    <w:rsid w:val="00035DB9"/>
    <w:rsid w:val="00037CA7"/>
    <w:rsid w:val="00041377"/>
    <w:rsid w:val="00042B51"/>
    <w:rsid w:val="00044CD9"/>
    <w:rsid w:val="00047561"/>
    <w:rsid w:val="00051688"/>
    <w:rsid w:val="00052CAE"/>
    <w:rsid w:val="00054992"/>
    <w:rsid w:val="00054BDD"/>
    <w:rsid w:val="00055D79"/>
    <w:rsid w:val="00055E7C"/>
    <w:rsid w:val="00065723"/>
    <w:rsid w:val="00066D65"/>
    <w:rsid w:val="000676F1"/>
    <w:rsid w:val="0007054C"/>
    <w:rsid w:val="00070B9C"/>
    <w:rsid w:val="00070F85"/>
    <w:rsid w:val="00071E4B"/>
    <w:rsid w:val="00071F84"/>
    <w:rsid w:val="00072948"/>
    <w:rsid w:val="000760DC"/>
    <w:rsid w:val="000763BF"/>
    <w:rsid w:val="000804EC"/>
    <w:rsid w:val="00080D8F"/>
    <w:rsid w:val="000837FD"/>
    <w:rsid w:val="00083FEF"/>
    <w:rsid w:val="00085396"/>
    <w:rsid w:val="00087896"/>
    <w:rsid w:val="00090246"/>
    <w:rsid w:val="000914A8"/>
    <w:rsid w:val="0009239B"/>
    <w:rsid w:val="00093169"/>
    <w:rsid w:val="00093B2B"/>
    <w:rsid w:val="000953DE"/>
    <w:rsid w:val="000962EF"/>
    <w:rsid w:val="00096C25"/>
    <w:rsid w:val="00096D6F"/>
    <w:rsid w:val="00097E34"/>
    <w:rsid w:val="000A1E79"/>
    <w:rsid w:val="000A48A6"/>
    <w:rsid w:val="000A4BC6"/>
    <w:rsid w:val="000A78F9"/>
    <w:rsid w:val="000B1DA0"/>
    <w:rsid w:val="000B7591"/>
    <w:rsid w:val="000B7993"/>
    <w:rsid w:val="000B7AE4"/>
    <w:rsid w:val="000B7C05"/>
    <w:rsid w:val="000C110A"/>
    <w:rsid w:val="000D0E66"/>
    <w:rsid w:val="000D1A45"/>
    <w:rsid w:val="000D3347"/>
    <w:rsid w:val="000D3F0E"/>
    <w:rsid w:val="000D5C57"/>
    <w:rsid w:val="000D6348"/>
    <w:rsid w:val="000E0603"/>
    <w:rsid w:val="000E22A4"/>
    <w:rsid w:val="000E28AE"/>
    <w:rsid w:val="000E5893"/>
    <w:rsid w:val="000E60FD"/>
    <w:rsid w:val="000E6330"/>
    <w:rsid w:val="000F02F8"/>
    <w:rsid w:val="000F2954"/>
    <w:rsid w:val="000F3D5C"/>
    <w:rsid w:val="000F4A07"/>
    <w:rsid w:val="000F62F1"/>
    <w:rsid w:val="000F73FB"/>
    <w:rsid w:val="00102844"/>
    <w:rsid w:val="00103192"/>
    <w:rsid w:val="00103431"/>
    <w:rsid w:val="00110E93"/>
    <w:rsid w:val="001139D0"/>
    <w:rsid w:val="00113EF5"/>
    <w:rsid w:val="001143A3"/>
    <w:rsid w:val="001143A9"/>
    <w:rsid w:val="001149FE"/>
    <w:rsid w:val="00116236"/>
    <w:rsid w:val="00123D8B"/>
    <w:rsid w:val="001245A4"/>
    <w:rsid w:val="00125D37"/>
    <w:rsid w:val="001261D0"/>
    <w:rsid w:val="0012771E"/>
    <w:rsid w:val="00127B33"/>
    <w:rsid w:val="0013027E"/>
    <w:rsid w:val="00130EF6"/>
    <w:rsid w:val="00131CE4"/>
    <w:rsid w:val="00132240"/>
    <w:rsid w:val="001325D4"/>
    <w:rsid w:val="00135879"/>
    <w:rsid w:val="00135DEB"/>
    <w:rsid w:val="001364CC"/>
    <w:rsid w:val="001369BB"/>
    <w:rsid w:val="001376E1"/>
    <w:rsid w:val="001379F6"/>
    <w:rsid w:val="00140E0E"/>
    <w:rsid w:val="0014264F"/>
    <w:rsid w:val="00142E65"/>
    <w:rsid w:val="00144825"/>
    <w:rsid w:val="00144905"/>
    <w:rsid w:val="00144A35"/>
    <w:rsid w:val="00144C8A"/>
    <w:rsid w:val="00144FD6"/>
    <w:rsid w:val="0014660C"/>
    <w:rsid w:val="00152598"/>
    <w:rsid w:val="0015406E"/>
    <w:rsid w:val="0015468D"/>
    <w:rsid w:val="001567E4"/>
    <w:rsid w:val="0015702B"/>
    <w:rsid w:val="00162634"/>
    <w:rsid w:val="00162B01"/>
    <w:rsid w:val="001702EB"/>
    <w:rsid w:val="00171D9E"/>
    <w:rsid w:val="0017220E"/>
    <w:rsid w:val="0017791D"/>
    <w:rsid w:val="00181891"/>
    <w:rsid w:val="001821C1"/>
    <w:rsid w:val="00184ACC"/>
    <w:rsid w:val="001874AE"/>
    <w:rsid w:val="0018797E"/>
    <w:rsid w:val="00190B80"/>
    <w:rsid w:val="00190CB4"/>
    <w:rsid w:val="00191885"/>
    <w:rsid w:val="00191B36"/>
    <w:rsid w:val="00194B44"/>
    <w:rsid w:val="00195FA2"/>
    <w:rsid w:val="00196B5E"/>
    <w:rsid w:val="00197C04"/>
    <w:rsid w:val="001A3762"/>
    <w:rsid w:val="001A3B66"/>
    <w:rsid w:val="001A3E1A"/>
    <w:rsid w:val="001A4EFB"/>
    <w:rsid w:val="001B0B47"/>
    <w:rsid w:val="001B0FF1"/>
    <w:rsid w:val="001B18C0"/>
    <w:rsid w:val="001B2F74"/>
    <w:rsid w:val="001B3613"/>
    <w:rsid w:val="001B55EF"/>
    <w:rsid w:val="001B6C8E"/>
    <w:rsid w:val="001B73EF"/>
    <w:rsid w:val="001C0276"/>
    <w:rsid w:val="001C17CC"/>
    <w:rsid w:val="001C2BD3"/>
    <w:rsid w:val="001C2F42"/>
    <w:rsid w:val="001C34CA"/>
    <w:rsid w:val="001C4166"/>
    <w:rsid w:val="001C5818"/>
    <w:rsid w:val="001C6617"/>
    <w:rsid w:val="001C6C39"/>
    <w:rsid w:val="001D0C03"/>
    <w:rsid w:val="001D17DE"/>
    <w:rsid w:val="001D2A84"/>
    <w:rsid w:val="001D38A6"/>
    <w:rsid w:val="001D50D7"/>
    <w:rsid w:val="001D589E"/>
    <w:rsid w:val="001E0358"/>
    <w:rsid w:val="001E0871"/>
    <w:rsid w:val="001E1F02"/>
    <w:rsid w:val="001E2412"/>
    <w:rsid w:val="001E250F"/>
    <w:rsid w:val="001E33B1"/>
    <w:rsid w:val="001E3DE0"/>
    <w:rsid w:val="001E457E"/>
    <w:rsid w:val="001E48BC"/>
    <w:rsid w:val="001E5F71"/>
    <w:rsid w:val="001E651A"/>
    <w:rsid w:val="001E7D48"/>
    <w:rsid w:val="001F2E94"/>
    <w:rsid w:val="001F396B"/>
    <w:rsid w:val="001F3D80"/>
    <w:rsid w:val="001F5710"/>
    <w:rsid w:val="001F6BE9"/>
    <w:rsid w:val="00200C0E"/>
    <w:rsid w:val="0020168D"/>
    <w:rsid w:val="002024EA"/>
    <w:rsid w:val="00202CC6"/>
    <w:rsid w:val="00203FA7"/>
    <w:rsid w:val="00210539"/>
    <w:rsid w:val="00210ADA"/>
    <w:rsid w:val="00210C81"/>
    <w:rsid w:val="00211718"/>
    <w:rsid w:val="0021252C"/>
    <w:rsid w:val="002167AB"/>
    <w:rsid w:val="00216C31"/>
    <w:rsid w:val="002172AC"/>
    <w:rsid w:val="00217793"/>
    <w:rsid w:val="00221271"/>
    <w:rsid w:val="0022235B"/>
    <w:rsid w:val="00223FE8"/>
    <w:rsid w:val="002253C1"/>
    <w:rsid w:val="00227B0D"/>
    <w:rsid w:val="00230A54"/>
    <w:rsid w:val="00230D86"/>
    <w:rsid w:val="00241A9A"/>
    <w:rsid w:val="002441B5"/>
    <w:rsid w:val="0024485D"/>
    <w:rsid w:val="00245EFD"/>
    <w:rsid w:val="00246306"/>
    <w:rsid w:val="00250D70"/>
    <w:rsid w:val="00252026"/>
    <w:rsid w:val="00253CF3"/>
    <w:rsid w:val="002541A1"/>
    <w:rsid w:val="00254B97"/>
    <w:rsid w:val="002556BC"/>
    <w:rsid w:val="00255D2E"/>
    <w:rsid w:val="00255F24"/>
    <w:rsid w:val="0025617F"/>
    <w:rsid w:val="0025724F"/>
    <w:rsid w:val="00257D24"/>
    <w:rsid w:val="002634D1"/>
    <w:rsid w:val="002673D6"/>
    <w:rsid w:val="0026755D"/>
    <w:rsid w:val="002722C9"/>
    <w:rsid w:val="00272B6B"/>
    <w:rsid w:val="00272ED4"/>
    <w:rsid w:val="00276858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006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CF5"/>
    <w:rsid w:val="002A58A6"/>
    <w:rsid w:val="002A70F7"/>
    <w:rsid w:val="002A79A4"/>
    <w:rsid w:val="002B2EE6"/>
    <w:rsid w:val="002B3249"/>
    <w:rsid w:val="002B3F27"/>
    <w:rsid w:val="002B4127"/>
    <w:rsid w:val="002B517C"/>
    <w:rsid w:val="002B634F"/>
    <w:rsid w:val="002B675B"/>
    <w:rsid w:val="002B6D2D"/>
    <w:rsid w:val="002C3BA1"/>
    <w:rsid w:val="002C49A1"/>
    <w:rsid w:val="002C7412"/>
    <w:rsid w:val="002D0841"/>
    <w:rsid w:val="002D0B5D"/>
    <w:rsid w:val="002D12B8"/>
    <w:rsid w:val="002D1C27"/>
    <w:rsid w:val="002D2F63"/>
    <w:rsid w:val="002D4229"/>
    <w:rsid w:val="002D426C"/>
    <w:rsid w:val="002D51A4"/>
    <w:rsid w:val="002D68CB"/>
    <w:rsid w:val="002D6A9D"/>
    <w:rsid w:val="002D7F26"/>
    <w:rsid w:val="002E087D"/>
    <w:rsid w:val="002E1A4A"/>
    <w:rsid w:val="002E1B3A"/>
    <w:rsid w:val="002E22DE"/>
    <w:rsid w:val="002E55ED"/>
    <w:rsid w:val="002E7510"/>
    <w:rsid w:val="002F04CB"/>
    <w:rsid w:val="002F24D4"/>
    <w:rsid w:val="002F2E6E"/>
    <w:rsid w:val="002F44FF"/>
    <w:rsid w:val="00301DB8"/>
    <w:rsid w:val="00304E0B"/>
    <w:rsid w:val="00306728"/>
    <w:rsid w:val="00307952"/>
    <w:rsid w:val="00307F78"/>
    <w:rsid w:val="0031151C"/>
    <w:rsid w:val="0031228F"/>
    <w:rsid w:val="0031365B"/>
    <w:rsid w:val="00315FAC"/>
    <w:rsid w:val="00317843"/>
    <w:rsid w:val="0032100D"/>
    <w:rsid w:val="00321BCF"/>
    <w:rsid w:val="00323643"/>
    <w:rsid w:val="00327406"/>
    <w:rsid w:val="0033010F"/>
    <w:rsid w:val="00330F84"/>
    <w:rsid w:val="00332A3A"/>
    <w:rsid w:val="00332F93"/>
    <w:rsid w:val="0033446D"/>
    <w:rsid w:val="003411FC"/>
    <w:rsid w:val="003419A2"/>
    <w:rsid w:val="00341C04"/>
    <w:rsid w:val="00342DEB"/>
    <w:rsid w:val="00343A0C"/>
    <w:rsid w:val="00345436"/>
    <w:rsid w:val="00345F99"/>
    <w:rsid w:val="003475EA"/>
    <w:rsid w:val="00351950"/>
    <w:rsid w:val="00354ED3"/>
    <w:rsid w:val="00357917"/>
    <w:rsid w:val="00360063"/>
    <w:rsid w:val="00365C98"/>
    <w:rsid w:val="00367D45"/>
    <w:rsid w:val="0037072F"/>
    <w:rsid w:val="00370CFB"/>
    <w:rsid w:val="00371CD1"/>
    <w:rsid w:val="003728EE"/>
    <w:rsid w:val="00373878"/>
    <w:rsid w:val="00375851"/>
    <w:rsid w:val="00376729"/>
    <w:rsid w:val="00376DB6"/>
    <w:rsid w:val="0037702C"/>
    <w:rsid w:val="003829DF"/>
    <w:rsid w:val="00383428"/>
    <w:rsid w:val="00383ABD"/>
    <w:rsid w:val="00383B10"/>
    <w:rsid w:val="00384C47"/>
    <w:rsid w:val="00385929"/>
    <w:rsid w:val="0038621F"/>
    <w:rsid w:val="00386908"/>
    <w:rsid w:val="00391D20"/>
    <w:rsid w:val="00391DBA"/>
    <w:rsid w:val="0039244A"/>
    <w:rsid w:val="0039326F"/>
    <w:rsid w:val="00394742"/>
    <w:rsid w:val="00395C38"/>
    <w:rsid w:val="00395E86"/>
    <w:rsid w:val="00397AA4"/>
    <w:rsid w:val="003A08B4"/>
    <w:rsid w:val="003A308A"/>
    <w:rsid w:val="003A5228"/>
    <w:rsid w:val="003A6101"/>
    <w:rsid w:val="003A7004"/>
    <w:rsid w:val="003A77F7"/>
    <w:rsid w:val="003A7C72"/>
    <w:rsid w:val="003B1076"/>
    <w:rsid w:val="003B20B2"/>
    <w:rsid w:val="003B267D"/>
    <w:rsid w:val="003B343C"/>
    <w:rsid w:val="003B35B5"/>
    <w:rsid w:val="003B57C5"/>
    <w:rsid w:val="003B6E9E"/>
    <w:rsid w:val="003C1A45"/>
    <w:rsid w:val="003C1B73"/>
    <w:rsid w:val="003C45F4"/>
    <w:rsid w:val="003C6AEE"/>
    <w:rsid w:val="003C6DD6"/>
    <w:rsid w:val="003D15B6"/>
    <w:rsid w:val="003D3A70"/>
    <w:rsid w:val="003D55A1"/>
    <w:rsid w:val="003D55EF"/>
    <w:rsid w:val="003D5659"/>
    <w:rsid w:val="003D5B8C"/>
    <w:rsid w:val="003D5EFA"/>
    <w:rsid w:val="003D6B50"/>
    <w:rsid w:val="003E2E22"/>
    <w:rsid w:val="003E6AB2"/>
    <w:rsid w:val="003F01F2"/>
    <w:rsid w:val="003F05E7"/>
    <w:rsid w:val="003F0744"/>
    <w:rsid w:val="003F3EC5"/>
    <w:rsid w:val="0040214C"/>
    <w:rsid w:val="00402DCC"/>
    <w:rsid w:val="0040382D"/>
    <w:rsid w:val="00403F8B"/>
    <w:rsid w:val="00404633"/>
    <w:rsid w:val="00404808"/>
    <w:rsid w:val="00407040"/>
    <w:rsid w:val="00410FC0"/>
    <w:rsid w:val="004117CC"/>
    <w:rsid w:val="00413D88"/>
    <w:rsid w:val="0041564A"/>
    <w:rsid w:val="00416B8D"/>
    <w:rsid w:val="00417653"/>
    <w:rsid w:val="00417CF6"/>
    <w:rsid w:val="00421230"/>
    <w:rsid w:val="00424C6D"/>
    <w:rsid w:val="00426B62"/>
    <w:rsid w:val="00426BD8"/>
    <w:rsid w:val="00426C19"/>
    <w:rsid w:val="004304E6"/>
    <w:rsid w:val="00430D47"/>
    <w:rsid w:val="004315F6"/>
    <w:rsid w:val="00431E33"/>
    <w:rsid w:val="00432418"/>
    <w:rsid w:val="0043433B"/>
    <w:rsid w:val="00434340"/>
    <w:rsid w:val="004344BB"/>
    <w:rsid w:val="0043547C"/>
    <w:rsid w:val="00436403"/>
    <w:rsid w:val="00436B0E"/>
    <w:rsid w:val="00437B47"/>
    <w:rsid w:val="00441A18"/>
    <w:rsid w:val="00442E56"/>
    <w:rsid w:val="00444F7E"/>
    <w:rsid w:val="00446B8A"/>
    <w:rsid w:val="00446E00"/>
    <w:rsid w:val="00447527"/>
    <w:rsid w:val="00451F75"/>
    <w:rsid w:val="00452A06"/>
    <w:rsid w:val="004547BB"/>
    <w:rsid w:val="00456B9B"/>
    <w:rsid w:val="00457AF2"/>
    <w:rsid w:val="004634E6"/>
    <w:rsid w:val="004641F4"/>
    <w:rsid w:val="0046498E"/>
    <w:rsid w:val="004660E6"/>
    <w:rsid w:val="00466690"/>
    <w:rsid w:val="00470AF7"/>
    <w:rsid w:val="00471717"/>
    <w:rsid w:val="004762F5"/>
    <w:rsid w:val="004809A4"/>
    <w:rsid w:val="00485348"/>
    <w:rsid w:val="0048728E"/>
    <w:rsid w:val="00491D57"/>
    <w:rsid w:val="0049283D"/>
    <w:rsid w:val="00493B4B"/>
    <w:rsid w:val="00494992"/>
    <w:rsid w:val="004A091A"/>
    <w:rsid w:val="004A19A9"/>
    <w:rsid w:val="004A1C31"/>
    <w:rsid w:val="004A1ED3"/>
    <w:rsid w:val="004A1F2D"/>
    <w:rsid w:val="004A5248"/>
    <w:rsid w:val="004A7BC0"/>
    <w:rsid w:val="004B08F7"/>
    <w:rsid w:val="004B1FE2"/>
    <w:rsid w:val="004B2191"/>
    <w:rsid w:val="004B38BB"/>
    <w:rsid w:val="004B70A8"/>
    <w:rsid w:val="004C3B6C"/>
    <w:rsid w:val="004C3EC5"/>
    <w:rsid w:val="004C4397"/>
    <w:rsid w:val="004C7539"/>
    <w:rsid w:val="004D3C0F"/>
    <w:rsid w:val="004D500F"/>
    <w:rsid w:val="004D5578"/>
    <w:rsid w:val="004D740F"/>
    <w:rsid w:val="004D7A7B"/>
    <w:rsid w:val="004D7AE3"/>
    <w:rsid w:val="004E1750"/>
    <w:rsid w:val="004E29B0"/>
    <w:rsid w:val="004E354E"/>
    <w:rsid w:val="004E41E1"/>
    <w:rsid w:val="004E4FAC"/>
    <w:rsid w:val="004E7EDE"/>
    <w:rsid w:val="004F0D59"/>
    <w:rsid w:val="004F27AF"/>
    <w:rsid w:val="004F34A3"/>
    <w:rsid w:val="00501826"/>
    <w:rsid w:val="0050275C"/>
    <w:rsid w:val="00502A57"/>
    <w:rsid w:val="005053C1"/>
    <w:rsid w:val="00507AA9"/>
    <w:rsid w:val="00507F07"/>
    <w:rsid w:val="005130F0"/>
    <w:rsid w:val="00514C5C"/>
    <w:rsid w:val="00517793"/>
    <w:rsid w:val="005200F0"/>
    <w:rsid w:val="0052024D"/>
    <w:rsid w:val="00521CD9"/>
    <w:rsid w:val="00521DBB"/>
    <w:rsid w:val="00525CF2"/>
    <w:rsid w:val="0052765C"/>
    <w:rsid w:val="00530E60"/>
    <w:rsid w:val="00531CD5"/>
    <w:rsid w:val="00532B76"/>
    <w:rsid w:val="00534DCD"/>
    <w:rsid w:val="005369BC"/>
    <w:rsid w:val="005375FE"/>
    <w:rsid w:val="00537B5D"/>
    <w:rsid w:val="005473CA"/>
    <w:rsid w:val="005473FC"/>
    <w:rsid w:val="00550180"/>
    <w:rsid w:val="00550BAA"/>
    <w:rsid w:val="00551EAE"/>
    <w:rsid w:val="0055206D"/>
    <w:rsid w:val="00552DEC"/>
    <w:rsid w:val="00553DAB"/>
    <w:rsid w:val="00554085"/>
    <w:rsid w:val="00554209"/>
    <w:rsid w:val="005546C5"/>
    <w:rsid w:val="00555A25"/>
    <w:rsid w:val="00556740"/>
    <w:rsid w:val="00556E7F"/>
    <w:rsid w:val="00557625"/>
    <w:rsid w:val="00560798"/>
    <w:rsid w:val="00563F7F"/>
    <w:rsid w:val="00565F06"/>
    <w:rsid w:val="00566160"/>
    <w:rsid w:val="0056629B"/>
    <w:rsid w:val="00566B81"/>
    <w:rsid w:val="00572A2D"/>
    <w:rsid w:val="0057516B"/>
    <w:rsid w:val="0057593E"/>
    <w:rsid w:val="00576967"/>
    <w:rsid w:val="00577752"/>
    <w:rsid w:val="00580FE0"/>
    <w:rsid w:val="00582834"/>
    <w:rsid w:val="00584A9B"/>
    <w:rsid w:val="00584C33"/>
    <w:rsid w:val="00590693"/>
    <w:rsid w:val="00593317"/>
    <w:rsid w:val="0059400E"/>
    <w:rsid w:val="00594E5D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703C"/>
    <w:rsid w:val="005B77DA"/>
    <w:rsid w:val="005C0D1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8C2"/>
    <w:rsid w:val="005D6C49"/>
    <w:rsid w:val="005D6DE4"/>
    <w:rsid w:val="005D79B8"/>
    <w:rsid w:val="005D7A69"/>
    <w:rsid w:val="005E0DBC"/>
    <w:rsid w:val="005E3000"/>
    <w:rsid w:val="005E4B66"/>
    <w:rsid w:val="005E63D5"/>
    <w:rsid w:val="005E7A6D"/>
    <w:rsid w:val="005F2006"/>
    <w:rsid w:val="005F2BA6"/>
    <w:rsid w:val="005F4A60"/>
    <w:rsid w:val="005F4DB0"/>
    <w:rsid w:val="005F588E"/>
    <w:rsid w:val="005F7275"/>
    <w:rsid w:val="005F7D57"/>
    <w:rsid w:val="0060089D"/>
    <w:rsid w:val="00601301"/>
    <w:rsid w:val="00601C3F"/>
    <w:rsid w:val="00603991"/>
    <w:rsid w:val="0060496F"/>
    <w:rsid w:val="00605244"/>
    <w:rsid w:val="0060702B"/>
    <w:rsid w:val="006076BC"/>
    <w:rsid w:val="00610676"/>
    <w:rsid w:val="00611466"/>
    <w:rsid w:val="00611890"/>
    <w:rsid w:val="00614184"/>
    <w:rsid w:val="00615610"/>
    <w:rsid w:val="00615B4D"/>
    <w:rsid w:val="00620DD6"/>
    <w:rsid w:val="00623239"/>
    <w:rsid w:val="0062344F"/>
    <w:rsid w:val="00624944"/>
    <w:rsid w:val="006254B0"/>
    <w:rsid w:val="00625797"/>
    <w:rsid w:val="006263F1"/>
    <w:rsid w:val="00627354"/>
    <w:rsid w:val="00627764"/>
    <w:rsid w:val="0063097E"/>
    <w:rsid w:val="00632FDD"/>
    <w:rsid w:val="00633EC0"/>
    <w:rsid w:val="006351C4"/>
    <w:rsid w:val="006377D9"/>
    <w:rsid w:val="00640763"/>
    <w:rsid w:val="006410AA"/>
    <w:rsid w:val="0064566B"/>
    <w:rsid w:val="0065147E"/>
    <w:rsid w:val="00651A10"/>
    <w:rsid w:val="00653818"/>
    <w:rsid w:val="00655C44"/>
    <w:rsid w:val="006562B5"/>
    <w:rsid w:val="006564D3"/>
    <w:rsid w:val="00656FB7"/>
    <w:rsid w:val="006572FF"/>
    <w:rsid w:val="006617A1"/>
    <w:rsid w:val="0066280F"/>
    <w:rsid w:val="00662B00"/>
    <w:rsid w:val="00662F35"/>
    <w:rsid w:val="00664EEF"/>
    <w:rsid w:val="00667A92"/>
    <w:rsid w:val="00667B2D"/>
    <w:rsid w:val="00673EE3"/>
    <w:rsid w:val="006747AE"/>
    <w:rsid w:val="00675376"/>
    <w:rsid w:val="00681350"/>
    <w:rsid w:val="0068168F"/>
    <w:rsid w:val="00681CD8"/>
    <w:rsid w:val="0068318D"/>
    <w:rsid w:val="0068588A"/>
    <w:rsid w:val="00685BD6"/>
    <w:rsid w:val="00690D89"/>
    <w:rsid w:val="006911EF"/>
    <w:rsid w:val="00691DA7"/>
    <w:rsid w:val="006922B9"/>
    <w:rsid w:val="00692D87"/>
    <w:rsid w:val="00693C5B"/>
    <w:rsid w:val="00695CCD"/>
    <w:rsid w:val="006961AC"/>
    <w:rsid w:val="006968E9"/>
    <w:rsid w:val="006968EB"/>
    <w:rsid w:val="00696C5C"/>
    <w:rsid w:val="00697880"/>
    <w:rsid w:val="006A04CF"/>
    <w:rsid w:val="006A0B90"/>
    <w:rsid w:val="006A1416"/>
    <w:rsid w:val="006A3105"/>
    <w:rsid w:val="006A4220"/>
    <w:rsid w:val="006A5908"/>
    <w:rsid w:val="006A7E06"/>
    <w:rsid w:val="006B001E"/>
    <w:rsid w:val="006B0595"/>
    <w:rsid w:val="006B1BCB"/>
    <w:rsid w:val="006B1EB8"/>
    <w:rsid w:val="006B3A4D"/>
    <w:rsid w:val="006B56D0"/>
    <w:rsid w:val="006B753B"/>
    <w:rsid w:val="006C073E"/>
    <w:rsid w:val="006C0C66"/>
    <w:rsid w:val="006C0CCB"/>
    <w:rsid w:val="006C2C1C"/>
    <w:rsid w:val="006C34BA"/>
    <w:rsid w:val="006C6C26"/>
    <w:rsid w:val="006D3C6D"/>
    <w:rsid w:val="006D41D2"/>
    <w:rsid w:val="006D4E4D"/>
    <w:rsid w:val="006D5504"/>
    <w:rsid w:val="006D5D6E"/>
    <w:rsid w:val="006D73EE"/>
    <w:rsid w:val="006E1860"/>
    <w:rsid w:val="006E1919"/>
    <w:rsid w:val="006E23B7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694E"/>
    <w:rsid w:val="006F75C0"/>
    <w:rsid w:val="00701816"/>
    <w:rsid w:val="00703F70"/>
    <w:rsid w:val="00704E92"/>
    <w:rsid w:val="00705B69"/>
    <w:rsid w:val="007063E1"/>
    <w:rsid w:val="00706958"/>
    <w:rsid w:val="007072E9"/>
    <w:rsid w:val="007119D9"/>
    <w:rsid w:val="007152B7"/>
    <w:rsid w:val="00715CEF"/>
    <w:rsid w:val="00716647"/>
    <w:rsid w:val="00717572"/>
    <w:rsid w:val="0072063C"/>
    <w:rsid w:val="00720689"/>
    <w:rsid w:val="0072235E"/>
    <w:rsid w:val="00722CEA"/>
    <w:rsid w:val="00724BE0"/>
    <w:rsid w:val="00730D96"/>
    <w:rsid w:val="00731A0B"/>
    <w:rsid w:val="00731F48"/>
    <w:rsid w:val="00734438"/>
    <w:rsid w:val="007364F3"/>
    <w:rsid w:val="00736FFA"/>
    <w:rsid w:val="00737369"/>
    <w:rsid w:val="00742D61"/>
    <w:rsid w:val="00743BB6"/>
    <w:rsid w:val="00747208"/>
    <w:rsid w:val="00750CD5"/>
    <w:rsid w:val="00752D2D"/>
    <w:rsid w:val="00755F13"/>
    <w:rsid w:val="0075602D"/>
    <w:rsid w:val="00760A51"/>
    <w:rsid w:val="00760ED8"/>
    <w:rsid w:val="007610B1"/>
    <w:rsid w:val="00763857"/>
    <w:rsid w:val="00763E00"/>
    <w:rsid w:val="0076473B"/>
    <w:rsid w:val="00765DAF"/>
    <w:rsid w:val="0076719F"/>
    <w:rsid w:val="00772830"/>
    <w:rsid w:val="00774DCD"/>
    <w:rsid w:val="00774F87"/>
    <w:rsid w:val="007777D9"/>
    <w:rsid w:val="007811B5"/>
    <w:rsid w:val="00782735"/>
    <w:rsid w:val="007837CC"/>
    <w:rsid w:val="00783FBA"/>
    <w:rsid w:val="00787320"/>
    <w:rsid w:val="00787AF7"/>
    <w:rsid w:val="0079096E"/>
    <w:rsid w:val="00790BAF"/>
    <w:rsid w:val="00790C69"/>
    <w:rsid w:val="0079328A"/>
    <w:rsid w:val="00797214"/>
    <w:rsid w:val="0079734E"/>
    <w:rsid w:val="007973C2"/>
    <w:rsid w:val="007A110E"/>
    <w:rsid w:val="007A125C"/>
    <w:rsid w:val="007A289F"/>
    <w:rsid w:val="007A4350"/>
    <w:rsid w:val="007A4A18"/>
    <w:rsid w:val="007A58F5"/>
    <w:rsid w:val="007A5C23"/>
    <w:rsid w:val="007A6081"/>
    <w:rsid w:val="007A6304"/>
    <w:rsid w:val="007A70CA"/>
    <w:rsid w:val="007B0D11"/>
    <w:rsid w:val="007B1EC8"/>
    <w:rsid w:val="007B2FD8"/>
    <w:rsid w:val="007B7AFA"/>
    <w:rsid w:val="007C013B"/>
    <w:rsid w:val="007C3585"/>
    <w:rsid w:val="007C5E7E"/>
    <w:rsid w:val="007C6485"/>
    <w:rsid w:val="007C6744"/>
    <w:rsid w:val="007D2B58"/>
    <w:rsid w:val="007D47C8"/>
    <w:rsid w:val="007D50C1"/>
    <w:rsid w:val="007E004A"/>
    <w:rsid w:val="007E3A7B"/>
    <w:rsid w:val="007E454C"/>
    <w:rsid w:val="007E4B49"/>
    <w:rsid w:val="007E4C51"/>
    <w:rsid w:val="007E7D31"/>
    <w:rsid w:val="007F0938"/>
    <w:rsid w:val="007F2F21"/>
    <w:rsid w:val="008020DB"/>
    <w:rsid w:val="00803D61"/>
    <w:rsid w:val="00804317"/>
    <w:rsid w:val="00804BE7"/>
    <w:rsid w:val="00804D35"/>
    <w:rsid w:val="00805DD1"/>
    <w:rsid w:val="00807FB5"/>
    <w:rsid w:val="00811B20"/>
    <w:rsid w:val="00811BCA"/>
    <w:rsid w:val="0081319D"/>
    <w:rsid w:val="00814030"/>
    <w:rsid w:val="0081498C"/>
    <w:rsid w:val="0081516E"/>
    <w:rsid w:val="00817095"/>
    <w:rsid w:val="00817F2E"/>
    <w:rsid w:val="0082025B"/>
    <w:rsid w:val="00820B0E"/>
    <w:rsid w:val="00821C4E"/>
    <w:rsid w:val="00823B77"/>
    <w:rsid w:val="0083146F"/>
    <w:rsid w:val="00835AE9"/>
    <w:rsid w:val="00835E3E"/>
    <w:rsid w:val="00841B12"/>
    <w:rsid w:val="00841BEC"/>
    <w:rsid w:val="008434CC"/>
    <w:rsid w:val="00844019"/>
    <w:rsid w:val="00844C1E"/>
    <w:rsid w:val="008455C0"/>
    <w:rsid w:val="0084686A"/>
    <w:rsid w:val="008533E5"/>
    <w:rsid w:val="0085372C"/>
    <w:rsid w:val="0085591A"/>
    <w:rsid w:val="00856094"/>
    <w:rsid w:val="00860A50"/>
    <w:rsid w:val="008621B1"/>
    <w:rsid w:val="0086357F"/>
    <w:rsid w:val="008654CE"/>
    <w:rsid w:val="00865C4E"/>
    <w:rsid w:val="008660EF"/>
    <w:rsid w:val="0086729E"/>
    <w:rsid w:val="00871B0C"/>
    <w:rsid w:val="00871D68"/>
    <w:rsid w:val="00873081"/>
    <w:rsid w:val="00873343"/>
    <w:rsid w:val="008737ED"/>
    <w:rsid w:val="00874C00"/>
    <w:rsid w:val="0088022D"/>
    <w:rsid w:val="00881266"/>
    <w:rsid w:val="0088157C"/>
    <w:rsid w:val="008822E4"/>
    <w:rsid w:val="00882AC1"/>
    <w:rsid w:val="0088434B"/>
    <w:rsid w:val="00891BE5"/>
    <w:rsid w:val="00893BD1"/>
    <w:rsid w:val="00894AF8"/>
    <w:rsid w:val="0089507F"/>
    <w:rsid w:val="008960FB"/>
    <w:rsid w:val="008A07D2"/>
    <w:rsid w:val="008A19CB"/>
    <w:rsid w:val="008A34E1"/>
    <w:rsid w:val="008A41C2"/>
    <w:rsid w:val="008A687A"/>
    <w:rsid w:val="008A7BB5"/>
    <w:rsid w:val="008B04AF"/>
    <w:rsid w:val="008B0A35"/>
    <w:rsid w:val="008B1BC3"/>
    <w:rsid w:val="008B388F"/>
    <w:rsid w:val="008B6614"/>
    <w:rsid w:val="008B719A"/>
    <w:rsid w:val="008C02E6"/>
    <w:rsid w:val="008C248D"/>
    <w:rsid w:val="008D2936"/>
    <w:rsid w:val="008D4480"/>
    <w:rsid w:val="008D6B96"/>
    <w:rsid w:val="008D6DE2"/>
    <w:rsid w:val="008E0B11"/>
    <w:rsid w:val="008E107D"/>
    <w:rsid w:val="008E56EE"/>
    <w:rsid w:val="008E70B9"/>
    <w:rsid w:val="008F09A0"/>
    <w:rsid w:val="008F2298"/>
    <w:rsid w:val="008F38AE"/>
    <w:rsid w:val="008F3AF4"/>
    <w:rsid w:val="008F4470"/>
    <w:rsid w:val="008F497F"/>
    <w:rsid w:val="008F753E"/>
    <w:rsid w:val="00900895"/>
    <w:rsid w:val="0090159A"/>
    <w:rsid w:val="00901725"/>
    <w:rsid w:val="00902161"/>
    <w:rsid w:val="00904760"/>
    <w:rsid w:val="00904DF4"/>
    <w:rsid w:val="0090591B"/>
    <w:rsid w:val="00907DBD"/>
    <w:rsid w:val="00911BD5"/>
    <w:rsid w:val="00911F5A"/>
    <w:rsid w:val="0091385F"/>
    <w:rsid w:val="00915572"/>
    <w:rsid w:val="0091568A"/>
    <w:rsid w:val="00915DED"/>
    <w:rsid w:val="00916C1F"/>
    <w:rsid w:val="0092134C"/>
    <w:rsid w:val="009247F1"/>
    <w:rsid w:val="00925B79"/>
    <w:rsid w:val="00926889"/>
    <w:rsid w:val="00932519"/>
    <w:rsid w:val="009327A0"/>
    <w:rsid w:val="00933440"/>
    <w:rsid w:val="0093376E"/>
    <w:rsid w:val="0093443F"/>
    <w:rsid w:val="009346EF"/>
    <w:rsid w:val="00935357"/>
    <w:rsid w:val="00937623"/>
    <w:rsid w:val="00937FDC"/>
    <w:rsid w:val="00940EE9"/>
    <w:rsid w:val="009411AB"/>
    <w:rsid w:val="0094423D"/>
    <w:rsid w:val="00946E44"/>
    <w:rsid w:val="00946F6A"/>
    <w:rsid w:val="00952C42"/>
    <w:rsid w:val="00953DC6"/>
    <w:rsid w:val="00955277"/>
    <w:rsid w:val="0095677E"/>
    <w:rsid w:val="009568C7"/>
    <w:rsid w:val="00960E9A"/>
    <w:rsid w:val="00963163"/>
    <w:rsid w:val="009656C2"/>
    <w:rsid w:val="00966A01"/>
    <w:rsid w:val="00966F2D"/>
    <w:rsid w:val="00971C34"/>
    <w:rsid w:val="00972AAB"/>
    <w:rsid w:val="009757CC"/>
    <w:rsid w:val="009758EB"/>
    <w:rsid w:val="009765AF"/>
    <w:rsid w:val="0097677A"/>
    <w:rsid w:val="00976AF0"/>
    <w:rsid w:val="00977DD0"/>
    <w:rsid w:val="00981878"/>
    <w:rsid w:val="00981A72"/>
    <w:rsid w:val="009820A8"/>
    <w:rsid w:val="00986E2B"/>
    <w:rsid w:val="0099287D"/>
    <w:rsid w:val="0099344D"/>
    <w:rsid w:val="00993B81"/>
    <w:rsid w:val="0099634C"/>
    <w:rsid w:val="009A07B3"/>
    <w:rsid w:val="009A22D7"/>
    <w:rsid w:val="009B0738"/>
    <w:rsid w:val="009B2D78"/>
    <w:rsid w:val="009B44AE"/>
    <w:rsid w:val="009B44E5"/>
    <w:rsid w:val="009B59CD"/>
    <w:rsid w:val="009C3B6E"/>
    <w:rsid w:val="009C4C56"/>
    <w:rsid w:val="009C6210"/>
    <w:rsid w:val="009C778E"/>
    <w:rsid w:val="009C7AF2"/>
    <w:rsid w:val="009D0FC6"/>
    <w:rsid w:val="009D113B"/>
    <w:rsid w:val="009D1398"/>
    <w:rsid w:val="009D1FF4"/>
    <w:rsid w:val="009D26D5"/>
    <w:rsid w:val="009D4E50"/>
    <w:rsid w:val="009D6274"/>
    <w:rsid w:val="009E06F3"/>
    <w:rsid w:val="009E16CB"/>
    <w:rsid w:val="009E271C"/>
    <w:rsid w:val="009E47E8"/>
    <w:rsid w:val="009E51D1"/>
    <w:rsid w:val="009E603A"/>
    <w:rsid w:val="009F0460"/>
    <w:rsid w:val="009F04A4"/>
    <w:rsid w:val="009F1EA8"/>
    <w:rsid w:val="009F447B"/>
    <w:rsid w:val="009F699B"/>
    <w:rsid w:val="009F7BC3"/>
    <w:rsid w:val="00A0555E"/>
    <w:rsid w:val="00A06D61"/>
    <w:rsid w:val="00A0747D"/>
    <w:rsid w:val="00A076DE"/>
    <w:rsid w:val="00A10554"/>
    <w:rsid w:val="00A113A3"/>
    <w:rsid w:val="00A12A0B"/>
    <w:rsid w:val="00A12AF7"/>
    <w:rsid w:val="00A159E3"/>
    <w:rsid w:val="00A20CEB"/>
    <w:rsid w:val="00A2268E"/>
    <w:rsid w:val="00A243C2"/>
    <w:rsid w:val="00A2441C"/>
    <w:rsid w:val="00A26293"/>
    <w:rsid w:val="00A27CFE"/>
    <w:rsid w:val="00A32B79"/>
    <w:rsid w:val="00A32C6A"/>
    <w:rsid w:val="00A348E3"/>
    <w:rsid w:val="00A37765"/>
    <w:rsid w:val="00A37E67"/>
    <w:rsid w:val="00A4065C"/>
    <w:rsid w:val="00A41511"/>
    <w:rsid w:val="00A41AB2"/>
    <w:rsid w:val="00A431BA"/>
    <w:rsid w:val="00A43503"/>
    <w:rsid w:val="00A448B0"/>
    <w:rsid w:val="00A46108"/>
    <w:rsid w:val="00A501C6"/>
    <w:rsid w:val="00A51EC5"/>
    <w:rsid w:val="00A51FD3"/>
    <w:rsid w:val="00A52991"/>
    <w:rsid w:val="00A52FFF"/>
    <w:rsid w:val="00A537E8"/>
    <w:rsid w:val="00A5459C"/>
    <w:rsid w:val="00A55628"/>
    <w:rsid w:val="00A56562"/>
    <w:rsid w:val="00A57DA6"/>
    <w:rsid w:val="00A61716"/>
    <w:rsid w:val="00A63315"/>
    <w:rsid w:val="00A63359"/>
    <w:rsid w:val="00A6471E"/>
    <w:rsid w:val="00A66DCF"/>
    <w:rsid w:val="00A66FAA"/>
    <w:rsid w:val="00A678AC"/>
    <w:rsid w:val="00A73D0A"/>
    <w:rsid w:val="00A75B36"/>
    <w:rsid w:val="00A7680D"/>
    <w:rsid w:val="00A8242E"/>
    <w:rsid w:val="00A82DFB"/>
    <w:rsid w:val="00A833B9"/>
    <w:rsid w:val="00A83A27"/>
    <w:rsid w:val="00A87628"/>
    <w:rsid w:val="00A911C8"/>
    <w:rsid w:val="00A93768"/>
    <w:rsid w:val="00A937E7"/>
    <w:rsid w:val="00A96350"/>
    <w:rsid w:val="00A964CD"/>
    <w:rsid w:val="00A966AC"/>
    <w:rsid w:val="00A977EC"/>
    <w:rsid w:val="00AA0A83"/>
    <w:rsid w:val="00AA0F51"/>
    <w:rsid w:val="00AA1567"/>
    <w:rsid w:val="00AA173E"/>
    <w:rsid w:val="00AA3A60"/>
    <w:rsid w:val="00AA7FE3"/>
    <w:rsid w:val="00AB1115"/>
    <w:rsid w:val="00AB22FB"/>
    <w:rsid w:val="00AB25A1"/>
    <w:rsid w:val="00AB386C"/>
    <w:rsid w:val="00AB3951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6A05"/>
    <w:rsid w:val="00AD4121"/>
    <w:rsid w:val="00AD46BC"/>
    <w:rsid w:val="00AD669B"/>
    <w:rsid w:val="00AD70EE"/>
    <w:rsid w:val="00AD7ECC"/>
    <w:rsid w:val="00AE0A8A"/>
    <w:rsid w:val="00AE0CDA"/>
    <w:rsid w:val="00AE1A55"/>
    <w:rsid w:val="00AE3ED9"/>
    <w:rsid w:val="00AE4148"/>
    <w:rsid w:val="00AE44EB"/>
    <w:rsid w:val="00AE7410"/>
    <w:rsid w:val="00AF08F0"/>
    <w:rsid w:val="00AF199F"/>
    <w:rsid w:val="00AF22FB"/>
    <w:rsid w:val="00AF4177"/>
    <w:rsid w:val="00AF515A"/>
    <w:rsid w:val="00AF557E"/>
    <w:rsid w:val="00B000E0"/>
    <w:rsid w:val="00B00326"/>
    <w:rsid w:val="00B00A62"/>
    <w:rsid w:val="00B01EEE"/>
    <w:rsid w:val="00B02160"/>
    <w:rsid w:val="00B0534F"/>
    <w:rsid w:val="00B06458"/>
    <w:rsid w:val="00B075E8"/>
    <w:rsid w:val="00B07DEA"/>
    <w:rsid w:val="00B103EB"/>
    <w:rsid w:val="00B1190F"/>
    <w:rsid w:val="00B13142"/>
    <w:rsid w:val="00B15EFD"/>
    <w:rsid w:val="00B166EE"/>
    <w:rsid w:val="00B207BE"/>
    <w:rsid w:val="00B20BB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333"/>
    <w:rsid w:val="00B277B1"/>
    <w:rsid w:val="00B30451"/>
    <w:rsid w:val="00B31CED"/>
    <w:rsid w:val="00B320C0"/>
    <w:rsid w:val="00B36D74"/>
    <w:rsid w:val="00B3703F"/>
    <w:rsid w:val="00B41606"/>
    <w:rsid w:val="00B426CD"/>
    <w:rsid w:val="00B437B8"/>
    <w:rsid w:val="00B45EC2"/>
    <w:rsid w:val="00B51348"/>
    <w:rsid w:val="00B5287C"/>
    <w:rsid w:val="00B5408A"/>
    <w:rsid w:val="00B567A4"/>
    <w:rsid w:val="00B60D81"/>
    <w:rsid w:val="00B60F47"/>
    <w:rsid w:val="00B62A7E"/>
    <w:rsid w:val="00B63001"/>
    <w:rsid w:val="00B64788"/>
    <w:rsid w:val="00B6584B"/>
    <w:rsid w:val="00B67258"/>
    <w:rsid w:val="00B67DDB"/>
    <w:rsid w:val="00B70D6C"/>
    <w:rsid w:val="00B71648"/>
    <w:rsid w:val="00B736E7"/>
    <w:rsid w:val="00B738FE"/>
    <w:rsid w:val="00B74174"/>
    <w:rsid w:val="00B743CB"/>
    <w:rsid w:val="00B8117D"/>
    <w:rsid w:val="00B83332"/>
    <w:rsid w:val="00B83DAE"/>
    <w:rsid w:val="00B86018"/>
    <w:rsid w:val="00B92CF0"/>
    <w:rsid w:val="00B955B8"/>
    <w:rsid w:val="00B95E02"/>
    <w:rsid w:val="00B97F28"/>
    <w:rsid w:val="00BA0C25"/>
    <w:rsid w:val="00BA28F9"/>
    <w:rsid w:val="00BA483C"/>
    <w:rsid w:val="00BA5688"/>
    <w:rsid w:val="00BA6555"/>
    <w:rsid w:val="00BA6945"/>
    <w:rsid w:val="00BA6B3E"/>
    <w:rsid w:val="00BB107A"/>
    <w:rsid w:val="00BB3274"/>
    <w:rsid w:val="00BB4699"/>
    <w:rsid w:val="00BC2FBC"/>
    <w:rsid w:val="00BC51EE"/>
    <w:rsid w:val="00BD0951"/>
    <w:rsid w:val="00BD550D"/>
    <w:rsid w:val="00BD6E8C"/>
    <w:rsid w:val="00BE000D"/>
    <w:rsid w:val="00BE0BDE"/>
    <w:rsid w:val="00BE6296"/>
    <w:rsid w:val="00BE63E3"/>
    <w:rsid w:val="00BE7996"/>
    <w:rsid w:val="00BF0FD0"/>
    <w:rsid w:val="00BF10D7"/>
    <w:rsid w:val="00BF30B6"/>
    <w:rsid w:val="00C02EE9"/>
    <w:rsid w:val="00C03C8D"/>
    <w:rsid w:val="00C05216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D3"/>
    <w:rsid w:val="00C154A7"/>
    <w:rsid w:val="00C16B34"/>
    <w:rsid w:val="00C17408"/>
    <w:rsid w:val="00C22266"/>
    <w:rsid w:val="00C24393"/>
    <w:rsid w:val="00C25BB1"/>
    <w:rsid w:val="00C3031B"/>
    <w:rsid w:val="00C32EDC"/>
    <w:rsid w:val="00C32F17"/>
    <w:rsid w:val="00C33071"/>
    <w:rsid w:val="00C35638"/>
    <w:rsid w:val="00C36806"/>
    <w:rsid w:val="00C42BC7"/>
    <w:rsid w:val="00C43022"/>
    <w:rsid w:val="00C4323B"/>
    <w:rsid w:val="00C445B9"/>
    <w:rsid w:val="00C4704A"/>
    <w:rsid w:val="00C50457"/>
    <w:rsid w:val="00C50F6D"/>
    <w:rsid w:val="00C543C3"/>
    <w:rsid w:val="00C550F9"/>
    <w:rsid w:val="00C55994"/>
    <w:rsid w:val="00C55A68"/>
    <w:rsid w:val="00C562D3"/>
    <w:rsid w:val="00C56B1E"/>
    <w:rsid w:val="00C60C03"/>
    <w:rsid w:val="00C60CDE"/>
    <w:rsid w:val="00C6625B"/>
    <w:rsid w:val="00C66DBF"/>
    <w:rsid w:val="00C66FA7"/>
    <w:rsid w:val="00C67EB8"/>
    <w:rsid w:val="00C71B0A"/>
    <w:rsid w:val="00C72BC8"/>
    <w:rsid w:val="00C73618"/>
    <w:rsid w:val="00C748C6"/>
    <w:rsid w:val="00C74B2B"/>
    <w:rsid w:val="00C75F21"/>
    <w:rsid w:val="00C80577"/>
    <w:rsid w:val="00C814D5"/>
    <w:rsid w:val="00C82437"/>
    <w:rsid w:val="00C833A7"/>
    <w:rsid w:val="00C85714"/>
    <w:rsid w:val="00C86371"/>
    <w:rsid w:val="00C87352"/>
    <w:rsid w:val="00C90E63"/>
    <w:rsid w:val="00C93227"/>
    <w:rsid w:val="00C94DE8"/>
    <w:rsid w:val="00C96CC8"/>
    <w:rsid w:val="00C96F6B"/>
    <w:rsid w:val="00CA175B"/>
    <w:rsid w:val="00CA3011"/>
    <w:rsid w:val="00CA3BD7"/>
    <w:rsid w:val="00CA3D46"/>
    <w:rsid w:val="00CB2232"/>
    <w:rsid w:val="00CB419D"/>
    <w:rsid w:val="00CB4E74"/>
    <w:rsid w:val="00CB71B1"/>
    <w:rsid w:val="00CB7444"/>
    <w:rsid w:val="00CC1F68"/>
    <w:rsid w:val="00CC5AAD"/>
    <w:rsid w:val="00CC6DB2"/>
    <w:rsid w:val="00CC715D"/>
    <w:rsid w:val="00CC723E"/>
    <w:rsid w:val="00CD4C82"/>
    <w:rsid w:val="00CD69A2"/>
    <w:rsid w:val="00CE0C72"/>
    <w:rsid w:val="00CE5C78"/>
    <w:rsid w:val="00CE6259"/>
    <w:rsid w:val="00CE6B18"/>
    <w:rsid w:val="00CE708D"/>
    <w:rsid w:val="00CE77E6"/>
    <w:rsid w:val="00CF0852"/>
    <w:rsid w:val="00CF133E"/>
    <w:rsid w:val="00CF29EE"/>
    <w:rsid w:val="00CF7D33"/>
    <w:rsid w:val="00CF7EA3"/>
    <w:rsid w:val="00D025CA"/>
    <w:rsid w:val="00D0294D"/>
    <w:rsid w:val="00D033FF"/>
    <w:rsid w:val="00D05D7D"/>
    <w:rsid w:val="00D060F5"/>
    <w:rsid w:val="00D06DCE"/>
    <w:rsid w:val="00D07082"/>
    <w:rsid w:val="00D07F7E"/>
    <w:rsid w:val="00D1058A"/>
    <w:rsid w:val="00D10C71"/>
    <w:rsid w:val="00D136E8"/>
    <w:rsid w:val="00D1447B"/>
    <w:rsid w:val="00D14863"/>
    <w:rsid w:val="00D14A09"/>
    <w:rsid w:val="00D215C9"/>
    <w:rsid w:val="00D251F2"/>
    <w:rsid w:val="00D25DFB"/>
    <w:rsid w:val="00D27751"/>
    <w:rsid w:val="00D27D76"/>
    <w:rsid w:val="00D27FA1"/>
    <w:rsid w:val="00D30253"/>
    <w:rsid w:val="00D30CF7"/>
    <w:rsid w:val="00D325F8"/>
    <w:rsid w:val="00D3299F"/>
    <w:rsid w:val="00D33AD8"/>
    <w:rsid w:val="00D341A1"/>
    <w:rsid w:val="00D40236"/>
    <w:rsid w:val="00D40B31"/>
    <w:rsid w:val="00D42091"/>
    <w:rsid w:val="00D43017"/>
    <w:rsid w:val="00D43039"/>
    <w:rsid w:val="00D46CC0"/>
    <w:rsid w:val="00D46D31"/>
    <w:rsid w:val="00D46F05"/>
    <w:rsid w:val="00D47741"/>
    <w:rsid w:val="00D51B2E"/>
    <w:rsid w:val="00D51EBD"/>
    <w:rsid w:val="00D53521"/>
    <w:rsid w:val="00D53A9A"/>
    <w:rsid w:val="00D53ECD"/>
    <w:rsid w:val="00D55CEB"/>
    <w:rsid w:val="00D56424"/>
    <w:rsid w:val="00D579BC"/>
    <w:rsid w:val="00D60166"/>
    <w:rsid w:val="00D614C2"/>
    <w:rsid w:val="00D62370"/>
    <w:rsid w:val="00D62C79"/>
    <w:rsid w:val="00D62D93"/>
    <w:rsid w:val="00D63E31"/>
    <w:rsid w:val="00D64B2B"/>
    <w:rsid w:val="00D664F4"/>
    <w:rsid w:val="00D66B02"/>
    <w:rsid w:val="00D713F9"/>
    <w:rsid w:val="00D718B2"/>
    <w:rsid w:val="00D72365"/>
    <w:rsid w:val="00D73248"/>
    <w:rsid w:val="00D73EC3"/>
    <w:rsid w:val="00D74C7A"/>
    <w:rsid w:val="00D76047"/>
    <w:rsid w:val="00D77343"/>
    <w:rsid w:val="00D80951"/>
    <w:rsid w:val="00D80F6A"/>
    <w:rsid w:val="00D81984"/>
    <w:rsid w:val="00D83E45"/>
    <w:rsid w:val="00D85465"/>
    <w:rsid w:val="00D86EC2"/>
    <w:rsid w:val="00D91211"/>
    <w:rsid w:val="00D92E0D"/>
    <w:rsid w:val="00D93E2E"/>
    <w:rsid w:val="00D95FDF"/>
    <w:rsid w:val="00D9618F"/>
    <w:rsid w:val="00D973B6"/>
    <w:rsid w:val="00D978F8"/>
    <w:rsid w:val="00DA11AD"/>
    <w:rsid w:val="00DA2BE5"/>
    <w:rsid w:val="00DA48AE"/>
    <w:rsid w:val="00DB0B9D"/>
    <w:rsid w:val="00DB0DF8"/>
    <w:rsid w:val="00DB25D8"/>
    <w:rsid w:val="00DB35C4"/>
    <w:rsid w:val="00DB3A68"/>
    <w:rsid w:val="00DB3CF8"/>
    <w:rsid w:val="00DB66D8"/>
    <w:rsid w:val="00DC099E"/>
    <w:rsid w:val="00DC0C2B"/>
    <w:rsid w:val="00DC27DE"/>
    <w:rsid w:val="00DC4890"/>
    <w:rsid w:val="00DC5E76"/>
    <w:rsid w:val="00DD0296"/>
    <w:rsid w:val="00DD065E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F1835"/>
    <w:rsid w:val="00DF22F3"/>
    <w:rsid w:val="00DF7E9A"/>
    <w:rsid w:val="00E004B7"/>
    <w:rsid w:val="00E007FA"/>
    <w:rsid w:val="00E0247F"/>
    <w:rsid w:val="00E02A83"/>
    <w:rsid w:val="00E060B0"/>
    <w:rsid w:val="00E0612D"/>
    <w:rsid w:val="00E07E19"/>
    <w:rsid w:val="00E10EB5"/>
    <w:rsid w:val="00E11A10"/>
    <w:rsid w:val="00E11FA0"/>
    <w:rsid w:val="00E13645"/>
    <w:rsid w:val="00E13F06"/>
    <w:rsid w:val="00E1642C"/>
    <w:rsid w:val="00E2087B"/>
    <w:rsid w:val="00E20939"/>
    <w:rsid w:val="00E23091"/>
    <w:rsid w:val="00E238F5"/>
    <w:rsid w:val="00E23B56"/>
    <w:rsid w:val="00E24924"/>
    <w:rsid w:val="00E24EFA"/>
    <w:rsid w:val="00E25853"/>
    <w:rsid w:val="00E26571"/>
    <w:rsid w:val="00E30649"/>
    <w:rsid w:val="00E31198"/>
    <w:rsid w:val="00E31E01"/>
    <w:rsid w:val="00E3378D"/>
    <w:rsid w:val="00E35D9A"/>
    <w:rsid w:val="00E36494"/>
    <w:rsid w:val="00E37311"/>
    <w:rsid w:val="00E37D58"/>
    <w:rsid w:val="00E41AA5"/>
    <w:rsid w:val="00E41C9E"/>
    <w:rsid w:val="00E424F1"/>
    <w:rsid w:val="00E432F7"/>
    <w:rsid w:val="00E45A06"/>
    <w:rsid w:val="00E52179"/>
    <w:rsid w:val="00E5294E"/>
    <w:rsid w:val="00E52A3E"/>
    <w:rsid w:val="00E52F4D"/>
    <w:rsid w:val="00E53BC8"/>
    <w:rsid w:val="00E63316"/>
    <w:rsid w:val="00E635F2"/>
    <w:rsid w:val="00E63B30"/>
    <w:rsid w:val="00E66344"/>
    <w:rsid w:val="00E67BD6"/>
    <w:rsid w:val="00E67F6C"/>
    <w:rsid w:val="00E70044"/>
    <w:rsid w:val="00E714B0"/>
    <w:rsid w:val="00E7173C"/>
    <w:rsid w:val="00E72637"/>
    <w:rsid w:val="00E73946"/>
    <w:rsid w:val="00E751CF"/>
    <w:rsid w:val="00E757D6"/>
    <w:rsid w:val="00E7708D"/>
    <w:rsid w:val="00E77106"/>
    <w:rsid w:val="00E801A6"/>
    <w:rsid w:val="00E80271"/>
    <w:rsid w:val="00E813D8"/>
    <w:rsid w:val="00E81949"/>
    <w:rsid w:val="00E8450A"/>
    <w:rsid w:val="00E84BB0"/>
    <w:rsid w:val="00E85D46"/>
    <w:rsid w:val="00E8790B"/>
    <w:rsid w:val="00E91730"/>
    <w:rsid w:val="00E9197C"/>
    <w:rsid w:val="00E93A8B"/>
    <w:rsid w:val="00E96300"/>
    <w:rsid w:val="00E968E8"/>
    <w:rsid w:val="00E97CB2"/>
    <w:rsid w:val="00EA2187"/>
    <w:rsid w:val="00EA33C3"/>
    <w:rsid w:val="00EA3A29"/>
    <w:rsid w:val="00EA59A3"/>
    <w:rsid w:val="00EA7A36"/>
    <w:rsid w:val="00EB0E58"/>
    <w:rsid w:val="00EB286F"/>
    <w:rsid w:val="00EB33E8"/>
    <w:rsid w:val="00EB39CA"/>
    <w:rsid w:val="00EB3CD3"/>
    <w:rsid w:val="00EB4C43"/>
    <w:rsid w:val="00EB5060"/>
    <w:rsid w:val="00EB73A0"/>
    <w:rsid w:val="00EC0532"/>
    <w:rsid w:val="00EC3EBC"/>
    <w:rsid w:val="00EC4957"/>
    <w:rsid w:val="00EC4AD5"/>
    <w:rsid w:val="00EC5C85"/>
    <w:rsid w:val="00EC604B"/>
    <w:rsid w:val="00ED02F3"/>
    <w:rsid w:val="00ED0BA4"/>
    <w:rsid w:val="00ED11F5"/>
    <w:rsid w:val="00ED5D8E"/>
    <w:rsid w:val="00EE0109"/>
    <w:rsid w:val="00EE0747"/>
    <w:rsid w:val="00EE1BA9"/>
    <w:rsid w:val="00EE4AB5"/>
    <w:rsid w:val="00EE6F07"/>
    <w:rsid w:val="00EE7709"/>
    <w:rsid w:val="00EF0803"/>
    <w:rsid w:val="00EF0973"/>
    <w:rsid w:val="00EF2D44"/>
    <w:rsid w:val="00EF3448"/>
    <w:rsid w:val="00EF5465"/>
    <w:rsid w:val="00EF686A"/>
    <w:rsid w:val="00EF6ED3"/>
    <w:rsid w:val="00EF7CAB"/>
    <w:rsid w:val="00F00CAB"/>
    <w:rsid w:val="00F01D66"/>
    <w:rsid w:val="00F01DC4"/>
    <w:rsid w:val="00F05D49"/>
    <w:rsid w:val="00F0697A"/>
    <w:rsid w:val="00F077EF"/>
    <w:rsid w:val="00F0793B"/>
    <w:rsid w:val="00F07EE1"/>
    <w:rsid w:val="00F1288E"/>
    <w:rsid w:val="00F12D83"/>
    <w:rsid w:val="00F1339E"/>
    <w:rsid w:val="00F16763"/>
    <w:rsid w:val="00F2101A"/>
    <w:rsid w:val="00F237CD"/>
    <w:rsid w:val="00F26DBA"/>
    <w:rsid w:val="00F33D99"/>
    <w:rsid w:val="00F33FD5"/>
    <w:rsid w:val="00F342AA"/>
    <w:rsid w:val="00F34305"/>
    <w:rsid w:val="00F36420"/>
    <w:rsid w:val="00F378D9"/>
    <w:rsid w:val="00F37ABE"/>
    <w:rsid w:val="00F417F7"/>
    <w:rsid w:val="00F41EC0"/>
    <w:rsid w:val="00F44060"/>
    <w:rsid w:val="00F465D2"/>
    <w:rsid w:val="00F50942"/>
    <w:rsid w:val="00F52764"/>
    <w:rsid w:val="00F52856"/>
    <w:rsid w:val="00F52C17"/>
    <w:rsid w:val="00F52D86"/>
    <w:rsid w:val="00F56B05"/>
    <w:rsid w:val="00F56C93"/>
    <w:rsid w:val="00F574FA"/>
    <w:rsid w:val="00F61621"/>
    <w:rsid w:val="00F618B2"/>
    <w:rsid w:val="00F631BA"/>
    <w:rsid w:val="00F64585"/>
    <w:rsid w:val="00F67822"/>
    <w:rsid w:val="00F70485"/>
    <w:rsid w:val="00F71033"/>
    <w:rsid w:val="00F72470"/>
    <w:rsid w:val="00F72AD6"/>
    <w:rsid w:val="00F73E87"/>
    <w:rsid w:val="00F74256"/>
    <w:rsid w:val="00F75181"/>
    <w:rsid w:val="00F75411"/>
    <w:rsid w:val="00F76017"/>
    <w:rsid w:val="00F77000"/>
    <w:rsid w:val="00F8060C"/>
    <w:rsid w:val="00F80800"/>
    <w:rsid w:val="00F80E50"/>
    <w:rsid w:val="00F81E8D"/>
    <w:rsid w:val="00F83F3F"/>
    <w:rsid w:val="00F8699F"/>
    <w:rsid w:val="00F91C7A"/>
    <w:rsid w:val="00F9255A"/>
    <w:rsid w:val="00F9341C"/>
    <w:rsid w:val="00F944FA"/>
    <w:rsid w:val="00F9464C"/>
    <w:rsid w:val="00F964DC"/>
    <w:rsid w:val="00F973A9"/>
    <w:rsid w:val="00F97E3C"/>
    <w:rsid w:val="00FA0C74"/>
    <w:rsid w:val="00FA0EAD"/>
    <w:rsid w:val="00FA0EE1"/>
    <w:rsid w:val="00FA1349"/>
    <w:rsid w:val="00FA456B"/>
    <w:rsid w:val="00FA5786"/>
    <w:rsid w:val="00FA66BE"/>
    <w:rsid w:val="00FA6732"/>
    <w:rsid w:val="00FB5904"/>
    <w:rsid w:val="00FB5B1E"/>
    <w:rsid w:val="00FB738D"/>
    <w:rsid w:val="00FC0331"/>
    <w:rsid w:val="00FC0F9B"/>
    <w:rsid w:val="00FC158E"/>
    <w:rsid w:val="00FC27AA"/>
    <w:rsid w:val="00FC31E7"/>
    <w:rsid w:val="00FC3CAB"/>
    <w:rsid w:val="00FD0502"/>
    <w:rsid w:val="00FD14C0"/>
    <w:rsid w:val="00FD2821"/>
    <w:rsid w:val="00FD30FC"/>
    <w:rsid w:val="00FD41AD"/>
    <w:rsid w:val="00FD6F14"/>
    <w:rsid w:val="00FE33CD"/>
    <w:rsid w:val="00FE3E18"/>
    <w:rsid w:val="00FE5707"/>
    <w:rsid w:val="00FE67C4"/>
    <w:rsid w:val="00FF0D33"/>
    <w:rsid w:val="00FF1B5E"/>
    <w:rsid w:val="00FF26AA"/>
    <w:rsid w:val="00FF3719"/>
    <w:rsid w:val="00FF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92D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92D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</cp:revision>
  <cp:lastPrinted>1998-02-03T19:29:00Z</cp:lastPrinted>
  <dcterms:created xsi:type="dcterms:W3CDTF">2018-11-01T16:02:00Z</dcterms:created>
  <dcterms:modified xsi:type="dcterms:W3CDTF">2024-08-06T18:17:00Z</dcterms:modified>
</cp:coreProperties>
</file>