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16B4A" w:rsidRPr="00C16B4A">
        <w:rPr>
          <w:sz w:val="22"/>
        </w:rPr>
        <w:t>Mirtes da Silva Oliveira Moreira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16B4A">
        <w:rPr>
          <w:sz w:val="22"/>
        </w:rPr>
        <w:t>58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587B5E">
        <w:rPr>
          <w:sz w:val="22"/>
        </w:rPr>
        <w:t>Cefaleia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7A0D59">
        <w:rPr>
          <w:sz w:val="22"/>
        </w:rPr>
        <w:t>0</w:t>
      </w:r>
      <w:r w:rsidR="00462852">
        <w:rPr>
          <w:sz w:val="22"/>
        </w:rPr>
        <w:t xml:space="preserve">6 </w:t>
      </w:r>
      <w:r w:rsidR="007A0D59">
        <w:rPr>
          <w:sz w:val="22"/>
        </w:rPr>
        <w:t>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62852">
        <w:t>10.3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62852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80C0F">
        <w:rPr>
          <w:noProof/>
          <w:sz w:val="24"/>
        </w:rPr>
        <w:t>6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0F6" w:rsidRDefault="00D150F6">
      <w:r>
        <w:separator/>
      </w:r>
    </w:p>
  </w:endnote>
  <w:endnote w:type="continuationSeparator" w:id="0">
    <w:p w:rsidR="00D150F6" w:rsidRDefault="00D15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150F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0F6" w:rsidRDefault="00D150F6">
      <w:r>
        <w:separator/>
      </w:r>
    </w:p>
  </w:footnote>
  <w:footnote w:type="continuationSeparator" w:id="0">
    <w:p w:rsidR="00D150F6" w:rsidRDefault="00D150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58568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5102</cp:revision>
  <cp:lastPrinted>2024-08-06T15:26:00Z</cp:lastPrinted>
  <dcterms:created xsi:type="dcterms:W3CDTF">2016-03-08T22:06:00Z</dcterms:created>
  <dcterms:modified xsi:type="dcterms:W3CDTF">2024-08-06T18:14:00Z</dcterms:modified>
</cp:coreProperties>
</file>