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1F5768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F12F6F" w:rsidRPr="00F12F6F">
        <w:rPr>
          <w:sz w:val="24"/>
        </w:rPr>
        <w:t>Juliana Ramos Moreira da Silva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8928E8">
        <w:rPr>
          <w:sz w:val="24"/>
        </w:rPr>
        <w:t>2</w:t>
      </w:r>
      <w:r w:rsidR="00F12F6F">
        <w:rPr>
          <w:sz w:val="24"/>
        </w:rPr>
        <w:t>4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1B7C7F">
        <w:rPr>
          <w:sz w:val="24"/>
        </w:rPr>
        <w:t>Check up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F12F6F">
        <w:rPr>
          <w:sz w:val="24"/>
        </w:rPr>
        <w:t>Ndn</w:t>
      </w:r>
      <w:r w:rsidR="00AD787D">
        <w:rPr>
          <w:sz w:val="24"/>
        </w:rPr>
        <w:t xml:space="preserve"> 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F12F6F">
        <w:rPr>
          <w:sz w:val="24"/>
        </w:rPr>
        <w:t>6 ago. 24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F12F6F">
        <w:rPr>
          <w:noProof/>
          <w:sz w:val="24"/>
        </w:rPr>
        <w:t>6 de agosto de 2024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11095</w:t>
      </w:r>
      <w:r w:rsidR="0003509C">
        <w:rPr>
          <w:lang w:val="en-US"/>
        </w:rPr>
        <w:t xml:space="preserve"> RQE:2642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93F" w:rsidRDefault="00DA493F">
      <w:r>
        <w:separator/>
      </w:r>
    </w:p>
  </w:endnote>
  <w:endnote w:type="continuationSeparator" w:id="0">
    <w:p w:rsidR="00DA493F" w:rsidRDefault="00DA4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DA493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93F" w:rsidRDefault="00DA493F">
      <w:r>
        <w:separator/>
      </w:r>
    </w:p>
  </w:footnote>
  <w:footnote w:type="continuationSeparator" w:id="0">
    <w:p w:rsidR="00DA493F" w:rsidRDefault="00DA49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4F4F"/>
    <w:rsid w:val="00065AA6"/>
    <w:rsid w:val="00065FFC"/>
    <w:rsid w:val="000766A9"/>
    <w:rsid w:val="00080FEC"/>
    <w:rsid w:val="00083244"/>
    <w:rsid w:val="0008452B"/>
    <w:rsid w:val="0009157D"/>
    <w:rsid w:val="0009610C"/>
    <w:rsid w:val="000A4746"/>
    <w:rsid w:val="000A4AD0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0F6ECA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23E1"/>
    <w:rsid w:val="00184C83"/>
    <w:rsid w:val="001A18A1"/>
    <w:rsid w:val="001A48E1"/>
    <w:rsid w:val="001B61F3"/>
    <w:rsid w:val="001B7C7F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1F5768"/>
    <w:rsid w:val="00203986"/>
    <w:rsid w:val="002077E2"/>
    <w:rsid w:val="00207F6D"/>
    <w:rsid w:val="00217EB8"/>
    <w:rsid w:val="00226DF3"/>
    <w:rsid w:val="00232B12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0B62"/>
    <w:rsid w:val="00293B10"/>
    <w:rsid w:val="002962AA"/>
    <w:rsid w:val="002A3A31"/>
    <w:rsid w:val="002B15F3"/>
    <w:rsid w:val="002B47BA"/>
    <w:rsid w:val="002C4ECA"/>
    <w:rsid w:val="002D1209"/>
    <w:rsid w:val="002D7204"/>
    <w:rsid w:val="002E1B53"/>
    <w:rsid w:val="002E7825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5B62"/>
    <w:rsid w:val="00346ABC"/>
    <w:rsid w:val="003506DF"/>
    <w:rsid w:val="00351416"/>
    <w:rsid w:val="003578D5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5977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10CC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A6C44"/>
    <w:rsid w:val="005B73FC"/>
    <w:rsid w:val="005C0771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191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A18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B03"/>
    <w:rsid w:val="00714E68"/>
    <w:rsid w:val="00721098"/>
    <w:rsid w:val="00732827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96F8A"/>
    <w:rsid w:val="007B00CD"/>
    <w:rsid w:val="007B4087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31EE7"/>
    <w:rsid w:val="00842131"/>
    <w:rsid w:val="00854036"/>
    <w:rsid w:val="00860BE6"/>
    <w:rsid w:val="0086581A"/>
    <w:rsid w:val="00867CAC"/>
    <w:rsid w:val="00870D9C"/>
    <w:rsid w:val="00883CF8"/>
    <w:rsid w:val="00883D35"/>
    <w:rsid w:val="008857E8"/>
    <w:rsid w:val="00885BE2"/>
    <w:rsid w:val="008878C1"/>
    <w:rsid w:val="008928E8"/>
    <w:rsid w:val="008978E3"/>
    <w:rsid w:val="008A3694"/>
    <w:rsid w:val="008B1F16"/>
    <w:rsid w:val="008B337D"/>
    <w:rsid w:val="008B4D95"/>
    <w:rsid w:val="008C35AE"/>
    <w:rsid w:val="008C76A1"/>
    <w:rsid w:val="008D5BF7"/>
    <w:rsid w:val="008D7064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9E6C49"/>
    <w:rsid w:val="009F500B"/>
    <w:rsid w:val="00A0141C"/>
    <w:rsid w:val="00A03B4C"/>
    <w:rsid w:val="00A057D2"/>
    <w:rsid w:val="00A06F8F"/>
    <w:rsid w:val="00A127A1"/>
    <w:rsid w:val="00A2085C"/>
    <w:rsid w:val="00A2725B"/>
    <w:rsid w:val="00A36D21"/>
    <w:rsid w:val="00A3791D"/>
    <w:rsid w:val="00A41659"/>
    <w:rsid w:val="00A41BAE"/>
    <w:rsid w:val="00A42EE7"/>
    <w:rsid w:val="00A42F92"/>
    <w:rsid w:val="00A54991"/>
    <w:rsid w:val="00A60EBF"/>
    <w:rsid w:val="00A648E5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D787D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464AD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B220F"/>
    <w:rsid w:val="00BB3AE2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06E1"/>
    <w:rsid w:val="00CF17B0"/>
    <w:rsid w:val="00CF2A9F"/>
    <w:rsid w:val="00D0090F"/>
    <w:rsid w:val="00D05580"/>
    <w:rsid w:val="00D06539"/>
    <w:rsid w:val="00D12989"/>
    <w:rsid w:val="00D17C97"/>
    <w:rsid w:val="00D244CB"/>
    <w:rsid w:val="00D345DF"/>
    <w:rsid w:val="00D416F8"/>
    <w:rsid w:val="00D5124A"/>
    <w:rsid w:val="00D5145B"/>
    <w:rsid w:val="00D53956"/>
    <w:rsid w:val="00D54B1C"/>
    <w:rsid w:val="00D66D7D"/>
    <w:rsid w:val="00D70147"/>
    <w:rsid w:val="00D83597"/>
    <w:rsid w:val="00DA493F"/>
    <w:rsid w:val="00DA559F"/>
    <w:rsid w:val="00DB286B"/>
    <w:rsid w:val="00DB64B8"/>
    <w:rsid w:val="00DC2DDF"/>
    <w:rsid w:val="00DC326C"/>
    <w:rsid w:val="00DC52D8"/>
    <w:rsid w:val="00DD14EC"/>
    <w:rsid w:val="00DD15EC"/>
    <w:rsid w:val="00DD59E8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1BA6"/>
    <w:rsid w:val="00E82113"/>
    <w:rsid w:val="00E939FE"/>
    <w:rsid w:val="00EA1825"/>
    <w:rsid w:val="00EA1B4A"/>
    <w:rsid w:val="00EA4475"/>
    <w:rsid w:val="00EA4579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12F6F"/>
    <w:rsid w:val="00F2224E"/>
    <w:rsid w:val="00F235F0"/>
    <w:rsid w:val="00F34FE4"/>
    <w:rsid w:val="00F45787"/>
    <w:rsid w:val="00F4775C"/>
    <w:rsid w:val="00F47A72"/>
    <w:rsid w:val="00F537D4"/>
    <w:rsid w:val="00F54062"/>
    <w:rsid w:val="00F615E7"/>
    <w:rsid w:val="00F61A83"/>
    <w:rsid w:val="00F63303"/>
    <w:rsid w:val="00F73A7D"/>
    <w:rsid w:val="00F73D4D"/>
    <w:rsid w:val="00F87589"/>
    <w:rsid w:val="00F9323A"/>
    <w:rsid w:val="00F93BD8"/>
    <w:rsid w:val="00FA2443"/>
    <w:rsid w:val="00FA4227"/>
    <w:rsid w:val="00FA6E44"/>
    <w:rsid w:val="00FC4CE3"/>
    <w:rsid w:val="00FD1763"/>
    <w:rsid w:val="00FD419E"/>
    <w:rsid w:val="00FE263B"/>
    <w:rsid w:val="00FF0B84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204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1407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222</cp:revision>
  <cp:lastPrinted>2018-11-09T17:27:00Z</cp:lastPrinted>
  <dcterms:created xsi:type="dcterms:W3CDTF">2016-11-16T19:01:00Z</dcterms:created>
  <dcterms:modified xsi:type="dcterms:W3CDTF">2024-08-06T15:43:00Z</dcterms:modified>
</cp:coreProperties>
</file>