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C50EC" w:rsidRPr="00FC50EC" w:rsidRDefault="00FC50EC" w:rsidP="00FC50EC">
      <w:pPr>
        <w:rPr>
          <w:sz w:val="32"/>
          <w:szCs w:val="32"/>
        </w:rPr>
      </w:pPr>
      <w:r w:rsidRPr="00FC50EC">
        <w:rPr>
          <w:sz w:val="32"/>
          <w:szCs w:val="32"/>
        </w:rPr>
        <w:t xml:space="preserve">PACIENTE : </w:t>
      </w:r>
      <w:r w:rsidR="00050DA7" w:rsidRPr="00050DA7">
        <w:rPr>
          <w:sz w:val="32"/>
          <w:szCs w:val="32"/>
        </w:rPr>
        <w:t>Mariana Marinho Coutinho Lima</w:t>
      </w:r>
    </w:p>
    <w:p w:rsidR="00FC50EC" w:rsidRPr="00FC50EC" w:rsidRDefault="00FC50EC" w:rsidP="00FC50EC">
      <w:pPr>
        <w:rPr>
          <w:sz w:val="32"/>
          <w:szCs w:val="32"/>
        </w:rPr>
      </w:pPr>
      <w:r w:rsidRPr="00FC50EC">
        <w:rPr>
          <w:sz w:val="32"/>
          <w:szCs w:val="32"/>
        </w:rPr>
        <w:t xml:space="preserve">IDADE:  </w:t>
      </w:r>
      <w:r w:rsidR="00050DA7">
        <w:rPr>
          <w:sz w:val="32"/>
          <w:szCs w:val="32"/>
        </w:rPr>
        <w:t>30</w:t>
      </w:r>
      <w:r w:rsidRPr="00FC50EC">
        <w:rPr>
          <w:sz w:val="32"/>
          <w:szCs w:val="32"/>
        </w:rPr>
        <w:t xml:space="preserve"> anos   SEXO:</w:t>
      </w:r>
      <w:r w:rsidR="00D85BE9">
        <w:rPr>
          <w:sz w:val="32"/>
          <w:szCs w:val="32"/>
        </w:rPr>
        <w:t>F</w:t>
      </w:r>
    </w:p>
    <w:p w:rsidR="00423D35" w:rsidRDefault="00FC50EC" w:rsidP="00FC50EC">
      <w:pPr>
        <w:rPr>
          <w:sz w:val="32"/>
          <w:szCs w:val="32"/>
        </w:rPr>
      </w:pPr>
      <w:r w:rsidRPr="00FC50EC">
        <w:rPr>
          <w:sz w:val="32"/>
          <w:szCs w:val="32"/>
        </w:rPr>
        <w:t xml:space="preserve">DATA DO EXAME:  </w:t>
      </w:r>
      <w:r w:rsidR="00050DA7">
        <w:rPr>
          <w:sz w:val="32"/>
          <w:szCs w:val="32"/>
        </w:rPr>
        <w:t>5 ago. 24</w:t>
      </w:r>
      <w:bookmarkStart w:id="0" w:name="_GoBack"/>
      <w:bookmarkEnd w:id="0"/>
    </w:p>
    <w:p w:rsidR="002C7086" w:rsidRDefault="002C7086" w:rsidP="002C708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6E7" w:rsidRDefault="003226E7">
      <w:r>
        <w:separator/>
      </w:r>
    </w:p>
  </w:endnote>
  <w:endnote w:type="continuationSeparator" w:id="0">
    <w:p w:rsidR="003226E7" w:rsidRDefault="00322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6E7" w:rsidRDefault="003226E7">
      <w:r>
        <w:separator/>
      </w:r>
    </w:p>
  </w:footnote>
  <w:footnote w:type="continuationSeparator" w:id="0">
    <w:p w:rsidR="003226E7" w:rsidRDefault="003226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EA"/>
    <w:rsid w:val="00001D07"/>
    <w:rsid w:val="00005B2A"/>
    <w:rsid w:val="00006C89"/>
    <w:rsid w:val="000071AD"/>
    <w:rsid w:val="00010006"/>
    <w:rsid w:val="0001058F"/>
    <w:rsid w:val="00014CE9"/>
    <w:rsid w:val="00016A14"/>
    <w:rsid w:val="0002376D"/>
    <w:rsid w:val="000317CF"/>
    <w:rsid w:val="0003301F"/>
    <w:rsid w:val="00037F50"/>
    <w:rsid w:val="00042033"/>
    <w:rsid w:val="000436EB"/>
    <w:rsid w:val="00050728"/>
    <w:rsid w:val="00050DA7"/>
    <w:rsid w:val="00051602"/>
    <w:rsid w:val="00057498"/>
    <w:rsid w:val="00062BC2"/>
    <w:rsid w:val="000630F2"/>
    <w:rsid w:val="0006518A"/>
    <w:rsid w:val="00065363"/>
    <w:rsid w:val="00065AC0"/>
    <w:rsid w:val="00067C4E"/>
    <w:rsid w:val="00070D10"/>
    <w:rsid w:val="00072C13"/>
    <w:rsid w:val="00074916"/>
    <w:rsid w:val="00074A6D"/>
    <w:rsid w:val="00074AD1"/>
    <w:rsid w:val="00081250"/>
    <w:rsid w:val="00082524"/>
    <w:rsid w:val="00082E3E"/>
    <w:rsid w:val="0009572C"/>
    <w:rsid w:val="00097812"/>
    <w:rsid w:val="000A0005"/>
    <w:rsid w:val="000A0333"/>
    <w:rsid w:val="000A0DD3"/>
    <w:rsid w:val="000A4205"/>
    <w:rsid w:val="000A46C3"/>
    <w:rsid w:val="000B2CEA"/>
    <w:rsid w:val="000B369F"/>
    <w:rsid w:val="000B4967"/>
    <w:rsid w:val="000B4DCC"/>
    <w:rsid w:val="000B704D"/>
    <w:rsid w:val="000C5990"/>
    <w:rsid w:val="000C7636"/>
    <w:rsid w:val="000D2744"/>
    <w:rsid w:val="000D40FF"/>
    <w:rsid w:val="000D76C5"/>
    <w:rsid w:val="000E73F3"/>
    <w:rsid w:val="000E76E6"/>
    <w:rsid w:val="000E782C"/>
    <w:rsid w:val="000F33EC"/>
    <w:rsid w:val="000F4229"/>
    <w:rsid w:val="000F70FC"/>
    <w:rsid w:val="00102622"/>
    <w:rsid w:val="00102808"/>
    <w:rsid w:val="00102A55"/>
    <w:rsid w:val="00104285"/>
    <w:rsid w:val="00107F3E"/>
    <w:rsid w:val="00110A22"/>
    <w:rsid w:val="00112AEF"/>
    <w:rsid w:val="001154A3"/>
    <w:rsid w:val="001165C1"/>
    <w:rsid w:val="00120069"/>
    <w:rsid w:val="001223A8"/>
    <w:rsid w:val="0012301D"/>
    <w:rsid w:val="001262B4"/>
    <w:rsid w:val="00126EDC"/>
    <w:rsid w:val="00127525"/>
    <w:rsid w:val="001279DD"/>
    <w:rsid w:val="00133F31"/>
    <w:rsid w:val="00134D6C"/>
    <w:rsid w:val="00135674"/>
    <w:rsid w:val="00135ACD"/>
    <w:rsid w:val="00141F70"/>
    <w:rsid w:val="001440A8"/>
    <w:rsid w:val="00144712"/>
    <w:rsid w:val="00145866"/>
    <w:rsid w:val="001459C2"/>
    <w:rsid w:val="00145B61"/>
    <w:rsid w:val="001465F3"/>
    <w:rsid w:val="0014690B"/>
    <w:rsid w:val="00146A5B"/>
    <w:rsid w:val="00154D10"/>
    <w:rsid w:val="0015529E"/>
    <w:rsid w:val="00156BE8"/>
    <w:rsid w:val="001605CD"/>
    <w:rsid w:val="001611DB"/>
    <w:rsid w:val="0016509E"/>
    <w:rsid w:val="00165DE7"/>
    <w:rsid w:val="001701C0"/>
    <w:rsid w:val="00171671"/>
    <w:rsid w:val="00172610"/>
    <w:rsid w:val="00173996"/>
    <w:rsid w:val="001749CD"/>
    <w:rsid w:val="00175301"/>
    <w:rsid w:val="00176F13"/>
    <w:rsid w:val="00185344"/>
    <w:rsid w:val="0018559D"/>
    <w:rsid w:val="001874EC"/>
    <w:rsid w:val="001932C5"/>
    <w:rsid w:val="001A008A"/>
    <w:rsid w:val="001A3E59"/>
    <w:rsid w:val="001A4B3B"/>
    <w:rsid w:val="001C31E0"/>
    <w:rsid w:val="001C34D2"/>
    <w:rsid w:val="001C3507"/>
    <w:rsid w:val="001C35CC"/>
    <w:rsid w:val="001C7A46"/>
    <w:rsid w:val="001D02BC"/>
    <w:rsid w:val="001D4B19"/>
    <w:rsid w:val="001D643E"/>
    <w:rsid w:val="001D713B"/>
    <w:rsid w:val="001E0FE7"/>
    <w:rsid w:val="001E5A73"/>
    <w:rsid w:val="001E6C62"/>
    <w:rsid w:val="001F32A9"/>
    <w:rsid w:val="001F4E1C"/>
    <w:rsid w:val="001F4F9B"/>
    <w:rsid w:val="00201267"/>
    <w:rsid w:val="002038DB"/>
    <w:rsid w:val="0020477F"/>
    <w:rsid w:val="00204F6C"/>
    <w:rsid w:val="00207B01"/>
    <w:rsid w:val="002151EB"/>
    <w:rsid w:val="00221138"/>
    <w:rsid w:val="00224BF5"/>
    <w:rsid w:val="0022570E"/>
    <w:rsid w:val="002275BD"/>
    <w:rsid w:val="0023125B"/>
    <w:rsid w:val="002322AF"/>
    <w:rsid w:val="00232D67"/>
    <w:rsid w:val="00236111"/>
    <w:rsid w:val="002419B8"/>
    <w:rsid w:val="00241CFB"/>
    <w:rsid w:val="00242EB2"/>
    <w:rsid w:val="0024734B"/>
    <w:rsid w:val="00252A6D"/>
    <w:rsid w:val="00254BB5"/>
    <w:rsid w:val="002563C5"/>
    <w:rsid w:val="0026301D"/>
    <w:rsid w:val="00263BC2"/>
    <w:rsid w:val="0027334E"/>
    <w:rsid w:val="002778AD"/>
    <w:rsid w:val="00280DC4"/>
    <w:rsid w:val="00282275"/>
    <w:rsid w:val="00282B2B"/>
    <w:rsid w:val="00284CFC"/>
    <w:rsid w:val="00286A69"/>
    <w:rsid w:val="002878BB"/>
    <w:rsid w:val="0028793A"/>
    <w:rsid w:val="00291F15"/>
    <w:rsid w:val="002946AF"/>
    <w:rsid w:val="00296015"/>
    <w:rsid w:val="00296161"/>
    <w:rsid w:val="002A0F65"/>
    <w:rsid w:val="002A1C65"/>
    <w:rsid w:val="002A3353"/>
    <w:rsid w:val="002A447B"/>
    <w:rsid w:val="002A516D"/>
    <w:rsid w:val="002A598C"/>
    <w:rsid w:val="002B079E"/>
    <w:rsid w:val="002B3B71"/>
    <w:rsid w:val="002B6E3A"/>
    <w:rsid w:val="002B6E9E"/>
    <w:rsid w:val="002C044B"/>
    <w:rsid w:val="002C0986"/>
    <w:rsid w:val="002C4FFD"/>
    <w:rsid w:val="002C523B"/>
    <w:rsid w:val="002C7086"/>
    <w:rsid w:val="002D0649"/>
    <w:rsid w:val="002D0BCF"/>
    <w:rsid w:val="002D3065"/>
    <w:rsid w:val="002D41E8"/>
    <w:rsid w:val="002D4A54"/>
    <w:rsid w:val="002D50FF"/>
    <w:rsid w:val="002D5E66"/>
    <w:rsid w:val="002D6A28"/>
    <w:rsid w:val="002D708D"/>
    <w:rsid w:val="002E28B0"/>
    <w:rsid w:val="002E2908"/>
    <w:rsid w:val="002E5674"/>
    <w:rsid w:val="002E5EDB"/>
    <w:rsid w:val="002F1D38"/>
    <w:rsid w:val="002F2CF9"/>
    <w:rsid w:val="002F7586"/>
    <w:rsid w:val="0030283C"/>
    <w:rsid w:val="00303B66"/>
    <w:rsid w:val="00305E18"/>
    <w:rsid w:val="003144CC"/>
    <w:rsid w:val="00315326"/>
    <w:rsid w:val="003226E7"/>
    <w:rsid w:val="003233E8"/>
    <w:rsid w:val="00323578"/>
    <w:rsid w:val="00331C69"/>
    <w:rsid w:val="00332077"/>
    <w:rsid w:val="003320FA"/>
    <w:rsid w:val="003333C1"/>
    <w:rsid w:val="003342E5"/>
    <w:rsid w:val="00335C2A"/>
    <w:rsid w:val="003377DD"/>
    <w:rsid w:val="00341F7A"/>
    <w:rsid w:val="003420D2"/>
    <w:rsid w:val="00342C30"/>
    <w:rsid w:val="0035262B"/>
    <w:rsid w:val="00352857"/>
    <w:rsid w:val="003539C8"/>
    <w:rsid w:val="00353BF5"/>
    <w:rsid w:val="003544C1"/>
    <w:rsid w:val="00354F96"/>
    <w:rsid w:val="00355BB1"/>
    <w:rsid w:val="00355FB7"/>
    <w:rsid w:val="00357E63"/>
    <w:rsid w:val="003646EF"/>
    <w:rsid w:val="003734F2"/>
    <w:rsid w:val="0037377F"/>
    <w:rsid w:val="00375BA1"/>
    <w:rsid w:val="00377039"/>
    <w:rsid w:val="003809B6"/>
    <w:rsid w:val="003815F5"/>
    <w:rsid w:val="00381DF3"/>
    <w:rsid w:val="00382C47"/>
    <w:rsid w:val="003900E5"/>
    <w:rsid w:val="00393C16"/>
    <w:rsid w:val="00395B3F"/>
    <w:rsid w:val="003A16D8"/>
    <w:rsid w:val="003A3649"/>
    <w:rsid w:val="003A57AA"/>
    <w:rsid w:val="003B018D"/>
    <w:rsid w:val="003B0695"/>
    <w:rsid w:val="003B0F6E"/>
    <w:rsid w:val="003B1FD0"/>
    <w:rsid w:val="003B302C"/>
    <w:rsid w:val="003B7392"/>
    <w:rsid w:val="003C1658"/>
    <w:rsid w:val="003C2864"/>
    <w:rsid w:val="003C2A1A"/>
    <w:rsid w:val="003C6533"/>
    <w:rsid w:val="003D134D"/>
    <w:rsid w:val="003D2BE5"/>
    <w:rsid w:val="003E0320"/>
    <w:rsid w:val="003E1C03"/>
    <w:rsid w:val="003E3ED5"/>
    <w:rsid w:val="003E56E0"/>
    <w:rsid w:val="003E70D7"/>
    <w:rsid w:val="003F0130"/>
    <w:rsid w:val="003F0524"/>
    <w:rsid w:val="003F2B8E"/>
    <w:rsid w:val="003F360A"/>
    <w:rsid w:val="003F5D41"/>
    <w:rsid w:val="004063D5"/>
    <w:rsid w:val="004113B3"/>
    <w:rsid w:val="0041633B"/>
    <w:rsid w:val="00423D35"/>
    <w:rsid w:val="00423E53"/>
    <w:rsid w:val="004312E2"/>
    <w:rsid w:val="00433BB1"/>
    <w:rsid w:val="00436E97"/>
    <w:rsid w:val="00437FE6"/>
    <w:rsid w:val="004402F8"/>
    <w:rsid w:val="0044158E"/>
    <w:rsid w:val="00444127"/>
    <w:rsid w:val="00446C63"/>
    <w:rsid w:val="00447A2B"/>
    <w:rsid w:val="00447D9B"/>
    <w:rsid w:val="0045034A"/>
    <w:rsid w:val="0045450C"/>
    <w:rsid w:val="00454DC4"/>
    <w:rsid w:val="004639A7"/>
    <w:rsid w:val="00471DCB"/>
    <w:rsid w:val="00473FB0"/>
    <w:rsid w:val="00476376"/>
    <w:rsid w:val="00480479"/>
    <w:rsid w:val="00480832"/>
    <w:rsid w:val="00481810"/>
    <w:rsid w:val="00481B7C"/>
    <w:rsid w:val="0049117A"/>
    <w:rsid w:val="004912E6"/>
    <w:rsid w:val="00493367"/>
    <w:rsid w:val="004954D2"/>
    <w:rsid w:val="004A0032"/>
    <w:rsid w:val="004A1A76"/>
    <w:rsid w:val="004A23F7"/>
    <w:rsid w:val="004A4FA3"/>
    <w:rsid w:val="004A7CC3"/>
    <w:rsid w:val="004B072A"/>
    <w:rsid w:val="004B14B4"/>
    <w:rsid w:val="004B2F15"/>
    <w:rsid w:val="004B438C"/>
    <w:rsid w:val="004C06AD"/>
    <w:rsid w:val="004C0E72"/>
    <w:rsid w:val="004D1575"/>
    <w:rsid w:val="004D1C4A"/>
    <w:rsid w:val="004E1280"/>
    <w:rsid w:val="004E287B"/>
    <w:rsid w:val="004E49AE"/>
    <w:rsid w:val="004E587E"/>
    <w:rsid w:val="004F0239"/>
    <w:rsid w:val="004F0C18"/>
    <w:rsid w:val="004F14CD"/>
    <w:rsid w:val="004F498D"/>
    <w:rsid w:val="004F5526"/>
    <w:rsid w:val="004F6CA3"/>
    <w:rsid w:val="00503004"/>
    <w:rsid w:val="00503BE6"/>
    <w:rsid w:val="005044B8"/>
    <w:rsid w:val="00504B36"/>
    <w:rsid w:val="00505518"/>
    <w:rsid w:val="00506846"/>
    <w:rsid w:val="005076B5"/>
    <w:rsid w:val="0051093E"/>
    <w:rsid w:val="0051206A"/>
    <w:rsid w:val="005172C0"/>
    <w:rsid w:val="0052051B"/>
    <w:rsid w:val="005209B9"/>
    <w:rsid w:val="0052248F"/>
    <w:rsid w:val="00522800"/>
    <w:rsid w:val="00522836"/>
    <w:rsid w:val="00523E1D"/>
    <w:rsid w:val="00527131"/>
    <w:rsid w:val="0052744F"/>
    <w:rsid w:val="00530594"/>
    <w:rsid w:val="00531339"/>
    <w:rsid w:val="00533A13"/>
    <w:rsid w:val="00533BF3"/>
    <w:rsid w:val="00533C23"/>
    <w:rsid w:val="00535C4B"/>
    <w:rsid w:val="00540931"/>
    <w:rsid w:val="005423B8"/>
    <w:rsid w:val="00543BBC"/>
    <w:rsid w:val="00543CC7"/>
    <w:rsid w:val="00544E21"/>
    <w:rsid w:val="00544F59"/>
    <w:rsid w:val="00550BAA"/>
    <w:rsid w:val="00550CF9"/>
    <w:rsid w:val="0055191F"/>
    <w:rsid w:val="00551D7A"/>
    <w:rsid w:val="00552D8C"/>
    <w:rsid w:val="00554873"/>
    <w:rsid w:val="0056426E"/>
    <w:rsid w:val="0056508B"/>
    <w:rsid w:val="00571D87"/>
    <w:rsid w:val="005723F3"/>
    <w:rsid w:val="005735F8"/>
    <w:rsid w:val="005763C6"/>
    <w:rsid w:val="0057677E"/>
    <w:rsid w:val="0057743F"/>
    <w:rsid w:val="00582B54"/>
    <w:rsid w:val="00584A5B"/>
    <w:rsid w:val="00585034"/>
    <w:rsid w:val="00586079"/>
    <w:rsid w:val="005862A5"/>
    <w:rsid w:val="005905FD"/>
    <w:rsid w:val="005946A8"/>
    <w:rsid w:val="00595568"/>
    <w:rsid w:val="00595DCA"/>
    <w:rsid w:val="005A2842"/>
    <w:rsid w:val="005A7703"/>
    <w:rsid w:val="005B0229"/>
    <w:rsid w:val="005B3BC8"/>
    <w:rsid w:val="005B5221"/>
    <w:rsid w:val="005C5A97"/>
    <w:rsid w:val="005D0259"/>
    <w:rsid w:val="005D0BA0"/>
    <w:rsid w:val="005D218A"/>
    <w:rsid w:val="005D632E"/>
    <w:rsid w:val="005E0C00"/>
    <w:rsid w:val="005E434C"/>
    <w:rsid w:val="005E472E"/>
    <w:rsid w:val="005E7740"/>
    <w:rsid w:val="005F10A2"/>
    <w:rsid w:val="005F73E1"/>
    <w:rsid w:val="006002A8"/>
    <w:rsid w:val="006024A7"/>
    <w:rsid w:val="006052B8"/>
    <w:rsid w:val="00606199"/>
    <w:rsid w:val="0060792E"/>
    <w:rsid w:val="00612421"/>
    <w:rsid w:val="0062154E"/>
    <w:rsid w:val="00624173"/>
    <w:rsid w:val="00625E03"/>
    <w:rsid w:val="00626377"/>
    <w:rsid w:val="00631BA2"/>
    <w:rsid w:val="00633C93"/>
    <w:rsid w:val="00635C73"/>
    <w:rsid w:val="0064257B"/>
    <w:rsid w:val="0064481B"/>
    <w:rsid w:val="00645C83"/>
    <w:rsid w:val="0064654B"/>
    <w:rsid w:val="00646C0A"/>
    <w:rsid w:val="006474A0"/>
    <w:rsid w:val="00653E26"/>
    <w:rsid w:val="00654A07"/>
    <w:rsid w:val="006560B9"/>
    <w:rsid w:val="006610DB"/>
    <w:rsid w:val="0066209E"/>
    <w:rsid w:val="00664DB2"/>
    <w:rsid w:val="0066531F"/>
    <w:rsid w:val="0067160E"/>
    <w:rsid w:val="00677407"/>
    <w:rsid w:val="00680999"/>
    <w:rsid w:val="006825D9"/>
    <w:rsid w:val="006873A9"/>
    <w:rsid w:val="00695E97"/>
    <w:rsid w:val="00695EFF"/>
    <w:rsid w:val="006A0C4F"/>
    <w:rsid w:val="006A22A9"/>
    <w:rsid w:val="006A54FC"/>
    <w:rsid w:val="006A6736"/>
    <w:rsid w:val="006B0A36"/>
    <w:rsid w:val="006B1DC5"/>
    <w:rsid w:val="006B3FB7"/>
    <w:rsid w:val="006B545B"/>
    <w:rsid w:val="006C5977"/>
    <w:rsid w:val="006D1B55"/>
    <w:rsid w:val="006D474E"/>
    <w:rsid w:val="006D4D58"/>
    <w:rsid w:val="006D4EC2"/>
    <w:rsid w:val="006D5FFE"/>
    <w:rsid w:val="006E1652"/>
    <w:rsid w:val="006E1885"/>
    <w:rsid w:val="006E5BC5"/>
    <w:rsid w:val="006E7F83"/>
    <w:rsid w:val="006F11DA"/>
    <w:rsid w:val="006F28C3"/>
    <w:rsid w:val="006F710D"/>
    <w:rsid w:val="006F7B18"/>
    <w:rsid w:val="006F7B58"/>
    <w:rsid w:val="00703AC6"/>
    <w:rsid w:val="0070400B"/>
    <w:rsid w:val="007043B7"/>
    <w:rsid w:val="00705B86"/>
    <w:rsid w:val="00705BC3"/>
    <w:rsid w:val="00705D82"/>
    <w:rsid w:val="00707FB0"/>
    <w:rsid w:val="0071004F"/>
    <w:rsid w:val="0071140B"/>
    <w:rsid w:val="007170E1"/>
    <w:rsid w:val="00717648"/>
    <w:rsid w:val="0072023E"/>
    <w:rsid w:val="00722D6E"/>
    <w:rsid w:val="00723B53"/>
    <w:rsid w:val="0072583B"/>
    <w:rsid w:val="00726581"/>
    <w:rsid w:val="00734185"/>
    <w:rsid w:val="00734272"/>
    <w:rsid w:val="00734B7C"/>
    <w:rsid w:val="00735138"/>
    <w:rsid w:val="0073534F"/>
    <w:rsid w:val="0073686E"/>
    <w:rsid w:val="00740347"/>
    <w:rsid w:val="0074513E"/>
    <w:rsid w:val="007516F9"/>
    <w:rsid w:val="00753E2C"/>
    <w:rsid w:val="00755A71"/>
    <w:rsid w:val="00756279"/>
    <w:rsid w:val="0076052A"/>
    <w:rsid w:val="00761219"/>
    <w:rsid w:val="00761679"/>
    <w:rsid w:val="00762B5F"/>
    <w:rsid w:val="007633AB"/>
    <w:rsid w:val="007640BE"/>
    <w:rsid w:val="00764A10"/>
    <w:rsid w:val="00765C34"/>
    <w:rsid w:val="00767FED"/>
    <w:rsid w:val="00774E3C"/>
    <w:rsid w:val="0077627A"/>
    <w:rsid w:val="007826BF"/>
    <w:rsid w:val="00786EC0"/>
    <w:rsid w:val="0079067B"/>
    <w:rsid w:val="007955F7"/>
    <w:rsid w:val="007A31C4"/>
    <w:rsid w:val="007A4D9F"/>
    <w:rsid w:val="007A5C67"/>
    <w:rsid w:val="007A758A"/>
    <w:rsid w:val="007B0E20"/>
    <w:rsid w:val="007B275D"/>
    <w:rsid w:val="007B416F"/>
    <w:rsid w:val="007B4B34"/>
    <w:rsid w:val="007B5800"/>
    <w:rsid w:val="007B664B"/>
    <w:rsid w:val="007B6EA8"/>
    <w:rsid w:val="007C37A1"/>
    <w:rsid w:val="007D0866"/>
    <w:rsid w:val="007D0AF0"/>
    <w:rsid w:val="007D59AC"/>
    <w:rsid w:val="007D5F24"/>
    <w:rsid w:val="007D60B0"/>
    <w:rsid w:val="007E0875"/>
    <w:rsid w:val="007E1998"/>
    <w:rsid w:val="007E199F"/>
    <w:rsid w:val="007E376C"/>
    <w:rsid w:val="007E38AE"/>
    <w:rsid w:val="007F0EB1"/>
    <w:rsid w:val="00804801"/>
    <w:rsid w:val="00807CF2"/>
    <w:rsid w:val="008120AE"/>
    <w:rsid w:val="0081260A"/>
    <w:rsid w:val="00821074"/>
    <w:rsid w:val="00822E8E"/>
    <w:rsid w:val="008234A2"/>
    <w:rsid w:val="00824CD4"/>
    <w:rsid w:val="00827F06"/>
    <w:rsid w:val="00830336"/>
    <w:rsid w:val="0083591E"/>
    <w:rsid w:val="008365FD"/>
    <w:rsid w:val="00841B31"/>
    <w:rsid w:val="00847F5E"/>
    <w:rsid w:val="008613C4"/>
    <w:rsid w:val="008613D3"/>
    <w:rsid w:val="00862489"/>
    <w:rsid w:val="00864F9B"/>
    <w:rsid w:val="0086565A"/>
    <w:rsid w:val="008708BF"/>
    <w:rsid w:val="008712D6"/>
    <w:rsid w:val="008750B3"/>
    <w:rsid w:val="008760AD"/>
    <w:rsid w:val="00876242"/>
    <w:rsid w:val="008767B3"/>
    <w:rsid w:val="00876B58"/>
    <w:rsid w:val="00883900"/>
    <w:rsid w:val="00883CD8"/>
    <w:rsid w:val="00884DF0"/>
    <w:rsid w:val="00893336"/>
    <w:rsid w:val="00897603"/>
    <w:rsid w:val="008A0AFB"/>
    <w:rsid w:val="008B0158"/>
    <w:rsid w:val="008B0224"/>
    <w:rsid w:val="008B1DCC"/>
    <w:rsid w:val="008B2FBE"/>
    <w:rsid w:val="008B4434"/>
    <w:rsid w:val="008B4D32"/>
    <w:rsid w:val="008B4FE6"/>
    <w:rsid w:val="008B5B8C"/>
    <w:rsid w:val="008B6BA5"/>
    <w:rsid w:val="008B7608"/>
    <w:rsid w:val="008C267B"/>
    <w:rsid w:val="008D0949"/>
    <w:rsid w:val="008D1D45"/>
    <w:rsid w:val="008D1F6C"/>
    <w:rsid w:val="008D2534"/>
    <w:rsid w:val="008D526C"/>
    <w:rsid w:val="008D5B5F"/>
    <w:rsid w:val="008D686B"/>
    <w:rsid w:val="008D78DB"/>
    <w:rsid w:val="008E17EE"/>
    <w:rsid w:val="008E260D"/>
    <w:rsid w:val="008E299F"/>
    <w:rsid w:val="008E7589"/>
    <w:rsid w:val="008F0D45"/>
    <w:rsid w:val="008F1437"/>
    <w:rsid w:val="008F153B"/>
    <w:rsid w:val="008F4D3C"/>
    <w:rsid w:val="008F7898"/>
    <w:rsid w:val="00900153"/>
    <w:rsid w:val="0090026A"/>
    <w:rsid w:val="009007A7"/>
    <w:rsid w:val="00907DAC"/>
    <w:rsid w:val="00913F9F"/>
    <w:rsid w:val="00917708"/>
    <w:rsid w:val="00921028"/>
    <w:rsid w:val="009248EF"/>
    <w:rsid w:val="00932870"/>
    <w:rsid w:val="00935D3B"/>
    <w:rsid w:val="009404DA"/>
    <w:rsid w:val="00941D57"/>
    <w:rsid w:val="0094247D"/>
    <w:rsid w:val="00945BBE"/>
    <w:rsid w:val="00953E8A"/>
    <w:rsid w:val="00955CE7"/>
    <w:rsid w:val="00960717"/>
    <w:rsid w:val="0096075C"/>
    <w:rsid w:val="00961B6F"/>
    <w:rsid w:val="00962130"/>
    <w:rsid w:val="009637AB"/>
    <w:rsid w:val="00964999"/>
    <w:rsid w:val="00970AC9"/>
    <w:rsid w:val="00973B22"/>
    <w:rsid w:val="00980301"/>
    <w:rsid w:val="0098061C"/>
    <w:rsid w:val="0098441F"/>
    <w:rsid w:val="0099121D"/>
    <w:rsid w:val="00991B43"/>
    <w:rsid w:val="0099560F"/>
    <w:rsid w:val="009A0B6A"/>
    <w:rsid w:val="009A13F2"/>
    <w:rsid w:val="009A3293"/>
    <w:rsid w:val="009A6794"/>
    <w:rsid w:val="009A6BD3"/>
    <w:rsid w:val="009B4004"/>
    <w:rsid w:val="009B4A64"/>
    <w:rsid w:val="009C01E8"/>
    <w:rsid w:val="009C13AA"/>
    <w:rsid w:val="009C2C8C"/>
    <w:rsid w:val="009C75B6"/>
    <w:rsid w:val="009D1FB5"/>
    <w:rsid w:val="009D2BB0"/>
    <w:rsid w:val="009D3FD5"/>
    <w:rsid w:val="009D5A62"/>
    <w:rsid w:val="009E2DA8"/>
    <w:rsid w:val="009E2E14"/>
    <w:rsid w:val="009E488E"/>
    <w:rsid w:val="009E5F79"/>
    <w:rsid w:val="009E668A"/>
    <w:rsid w:val="009F19AB"/>
    <w:rsid w:val="009F2728"/>
    <w:rsid w:val="009F3B60"/>
    <w:rsid w:val="009F4AB9"/>
    <w:rsid w:val="009F5915"/>
    <w:rsid w:val="009F6003"/>
    <w:rsid w:val="009F602B"/>
    <w:rsid w:val="009F6E58"/>
    <w:rsid w:val="00A000ED"/>
    <w:rsid w:val="00A01446"/>
    <w:rsid w:val="00A01FEF"/>
    <w:rsid w:val="00A0337F"/>
    <w:rsid w:val="00A04FAE"/>
    <w:rsid w:val="00A04FE4"/>
    <w:rsid w:val="00A1032C"/>
    <w:rsid w:val="00A17782"/>
    <w:rsid w:val="00A243B5"/>
    <w:rsid w:val="00A2440A"/>
    <w:rsid w:val="00A3037C"/>
    <w:rsid w:val="00A32165"/>
    <w:rsid w:val="00A3360C"/>
    <w:rsid w:val="00A41938"/>
    <w:rsid w:val="00A41BBF"/>
    <w:rsid w:val="00A43328"/>
    <w:rsid w:val="00A51115"/>
    <w:rsid w:val="00A51452"/>
    <w:rsid w:val="00A56570"/>
    <w:rsid w:val="00A5735A"/>
    <w:rsid w:val="00A60DCA"/>
    <w:rsid w:val="00A629E4"/>
    <w:rsid w:val="00A64520"/>
    <w:rsid w:val="00A7212E"/>
    <w:rsid w:val="00A72888"/>
    <w:rsid w:val="00A72B2B"/>
    <w:rsid w:val="00A75A2C"/>
    <w:rsid w:val="00A75D6C"/>
    <w:rsid w:val="00A777CE"/>
    <w:rsid w:val="00A813EE"/>
    <w:rsid w:val="00A81CD8"/>
    <w:rsid w:val="00A93795"/>
    <w:rsid w:val="00A93C70"/>
    <w:rsid w:val="00A9566E"/>
    <w:rsid w:val="00A95E58"/>
    <w:rsid w:val="00A97723"/>
    <w:rsid w:val="00AA3E08"/>
    <w:rsid w:val="00AA3F29"/>
    <w:rsid w:val="00AB2C45"/>
    <w:rsid w:val="00AB444D"/>
    <w:rsid w:val="00AB646A"/>
    <w:rsid w:val="00AC32B3"/>
    <w:rsid w:val="00AC4264"/>
    <w:rsid w:val="00AD0A30"/>
    <w:rsid w:val="00AD41C5"/>
    <w:rsid w:val="00AD4C8B"/>
    <w:rsid w:val="00AD5804"/>
    <w:rsid w:val="00AD734D"/>
    <w:rsid w:val="00AD7A4C"/>
    <w:rsid w:val="00AE1776"/>
    <w:rsid w:val="00AE5E36"/>
    <w:rsid w:val="00AF38B0"/>
    <w:rsid w:val="00AF4975"/>
    <w:rsid w:val="00AF5081"/>
    <w:rsid w:val="00B00F3F"/>
    <w:rsid w:val="00B019F4"/>
    <w:rsid w:val="00B054BE"/>
    <w:rsid w:val="00B05935"/>
    <w:rsid w:val="00B07697"/>
    <w:rsid w:val="00B078EC"/>
    <w:rsid w:val="00B10361"/>
    <w:rsid w:val="00B11E00"/>
    <w:rsid w:val="00B1275C"/>
    <w:rsid w:val="00B147C1"/>
    <w:rsid w:val="00B16EBD"/>
    <w:rsid w:val="00B17425"/>
    <w:rsid w:val="00B2033A"/>
    <w:rsid w:val="00B20F93"/>
    <w:rsid w:val="00B2549E"/>
    <w:rsid w:val="00B25601"/>
    <w:rsid w:val="00B268F2"/>
    <w:rsid w:val="00B270C5"/>
    <w:rsid w:val="00B320A0"/>
    <w:rsid w:val="00B32FA8"/>
    <w:rsid w:val="00B33264"/>
    <w:rsid w:val="00B33EEC"/>
    <w:rsid w:val="00B36115"/>
    <w:rsid w:val="00B42F94"/>
    <w:rsid w:val="00B4692A"/>
    <w:rsid w:val="00B502BF"/>
    <w:rsid w:val="00B52A93"/>
    <w:rsid w:val="00B531A7"/>
    <w:rsid w:val="00B53674"/>
    <w:rsid w:val="00B57020"/>
    <w:rsid w:val="00B60AC6"/>
    <w:rsid w:val="00B630D8"/>
    <w:rsid w:val="00B64269"/>
    <w:rsid w:val="00B655D6"/>
    <w:rsid w:val="00B71271"/>
    <w:rsid w:val="00B71AF7"/>
    <w:rsid w:val="00B72C41"/>
    <w:rsid w:val="00B72E2B"/>
    <w:rsid w:val="00B75D27"/>
    <w:rsid w:val="00B77771"/>
    <w:rsid w:val="00B82588"/>
    <w:rsid w:val="00B82CE6"/>
    <w:rsid w:val="00B847B7"/>
    <w:rsid w:val="00B849AB"/>
    <w:rsid w:val="00B85A73"/>
    <w:rsid w:val="00B86208"/>
    <w:rsid w:val="00B86763"/>
    <w:rsid w:val="00B87496"/>
    <w:rsid w:val="00B91915"/>
    <w:rsid w:val="00B92E0A"/>
    <w:rsid w:val="00B9318B"/>
    <w:rsid w:val="00B96988"/>
    <w:rsid w:val="00B96ADB"/>
    <w:rsid w:val="00BA062B"/>
    <w:rsid w:val="00BA18EB"/>
    <w:rsid w:val="00BA4604"/>
    <w:rsid w:val="00BA77E1"/>
    <w:rsid w:val="00BB011C"/>
    <w:rsid w:val="00BB0BD6"/>
    <w:rsid w:val="00BB1B29"/>
    <w:rsid w:val="00BB211D"/>
    <w:rsid w:val="00BB6A76"/>
    <w:rsid w:val="00BC2CEA"/>
    <w:rsid w:val="00BC688A"/>
    <w:rsid w:val="00BC7265"/>
    <w:rsid w:val="00BD00CD"/>
    <w:rsid w:val="00BD0296"/>
    <w:rsid w:val="00BD3FF5"/>
    <w:rsid w:val="00BE34A9"/>
    <w:rsid w:val="00BF4F00"/>
    <w:rsid w:val="00BF59EA"/>
    <w:rsid w:val="00BF61E0"/>
    <w:rsid w:val="00BF7291"/>
    <w:rsid w:val="00BF7A8E"/>
    <w:rsid w:val="00C001ED"/>
    <w:rsid w:val="00C0682F"/>
    <w:rsid w:val="00C1258E"/>
    <w:rsid w:val="00C12978"/>
    <w:rsid w:val="00C133C7"/>
    <w:rsid w:val="00C13896"/>
    <w:rsid w:val="00C173A7"/>
    <w:rsid w:val="00C20893"/>
    <w:rsid w:val="00C211F5"/>
    <w:rsid w:val="00C21D74"/>
    <w:rsid w:val="00C22390"/>
    <w:rsid w:val="00C24258"/>
    <w:rsid w:val="00C24FBF"/>
    <w:rsid w:val="00C32148"/>
    <w:rsid w:val="00C32711"/>
    <w:rsid w:val="00C32855"/>
    <w:rsid w:val="00C330E5"/>
    <w:rsid w:val="00C33161"/>
    <w:rsid w:val="00C36EF1"/>
    <w:rsid w:val="00C41213"/>
    <w:rsid w:val="00C426BE"/>
    <w:rsid w:val="00C42B7A"/>
    <w:rsid w:val="00C453AA"/>
    <w:rsid w:val="00C53787"/>
    <w:rsid w:val="00C604A6"/>
    <w:rsid w:val="00C62E3B"/>
    <w:rsid w:val="00C6586E"/>
    <w:rsid w:val="00C661CE"/>
    <w:rsid w:val="00C668CB"/>
    <w:rsid w:val="00C75253"/>
    <w:rsid w:val="00C807AD"/>
    <w:rsid w:val="00C8233F"/>
    <w:rsid w:val="00C84C3F"/>
    <w:rsid w:val="00C84FD5"/>
    <w:rsid w:val="00C85385"/>
    <w:rsid w:val="00C86DCD"/>
    <w:rsid w:val="00C91AB7"/>
    <w:rsid w:val="00C9361D"/>
    <w:rsid w:val="00C96E79"/>
    <w:rsid w:val="00C975C4"/>
    <w:rsid w:val="00C97708"/>
    <w:rsid w:val="00C97808"/>
    <w:rsid w:val="00CA1EBC"/>
    <w:rsid w:val="00CA225A"/>
    <w:rsid w:val="00CA2409"/>
    <w:rsid w:val="00CA4519"/>
    <w:rsid w:val="00CA53BA"/>
    <w:rsid w:val="00CA6806"/>
    <w:rsid w:val="00CB060F"/>
    <w:rsid w:val="00CB1BE8"/>
    <w:rsid w:val="00CB585C"/>
    <w:rsid w:val="00CB5C76"/>
    <w:rsid w:val="00CB7439"/>
    <w:rsid w:val="00CC366F"/>
    <w:rsid w:val="00CD0806"/>
    <w:rsid w:val="00CD0DC5"/>
    <w:rsid w:val="00CD425B"/>
    <w:rsid w:val="00CE0AEB"/>
    <w:rsid w:val="00CE1A3B"/>
    <w:rsid w:val="00CE5898"/>
    <w:rsid w:val="00CF24C8"/>
    <w:rsid w:val="00CF43DA"/>
    <w:rsid w:val="00CF471F"/>
    <w:rsid w:val="00D00221"/>
    <w:rsid w:val="00D00DC0"/>
    <w:rsid w:val="00D02EB1"/>
    <w:rsid w:val="00D034F8"/>
    <w:rsid w:val="00D107EB"/>
    <w:rsid w:val="00D10E4F"/>
    <w:rsid w:val="00D117F1"/>
    <w:rsid w:val="00D12266"/>
    <w:rsid w:val="00D13336"/>
    <w:rsid w:val="00D134FE"/>
    <w:rsid w:val="00D14E48"/>
    <w:rsid w:val="00D14ED2"/>
    <w:rsid w:val="00D15BD8"/>
    <w:rsid w:val="00D17CC3"/>
    <w:rsid w:val="00D214C1"/>
    <w:rsid w:val="00D21B23"/>
    <w:rsid w:val="00D255B8"/>
    <w:rsid w:val="00D264DD"/>
    <w:rsid w:val="00D3123E"/>
    <w:rsid w:val="00D3780D"/>
    <w:rsid w:val="00D477AA"/>
    <w:rsid w:val="00D50F3A"/>
    <w:rsid w:val="00D526B0"/>
    <w:rsid w:val="00D52830"/>
    <w:rsid w:val="00D52B84"/>
    <w:rsid w:val="00D55360"/>
    <w:rsid w:val="00D56596"/>
    <w:rsid w:val="00D57887"/>
    <w:rsid w:val="00D64584"/>
    <w:rsid w:val="00D67070"/>
    <w:rsid w:val="00D7017D"/>
    <w:rsid w:val="00D73CC9"/>
    <w:rsid w:val="00D81FDB"/>
    <w:rsid w:val="00D821BB"/>
    <w:rsid w:val="00D8478E"/>
    <w:rsid w:val="00D84970"/>
    <w:rsid w:val="00D85088"/>
    <w:rsid w:val="00D85BE9"/>
    <w:rsid w:val="00D87DAA"/>
    <w:rsid w:val="00D90690"/>
    <w:rsid w:val="00D9656E"/>
    <w:rsid w:val="00DA5A51"/>
    <w:rsid w:val="00DA6C20"/>
    <w:rsid w:val="00DB22CB"/>
    <w:rsid w:val="00DC0397"/>
    <w:rsid w:val="00DC3679"/>
    <w:rsid w:val="00DC3913"/>
    <w:rsid w:val="00DC71DB"/>
    <w:rsid w:val="00DD0D87"/>
    <w:rsid w:val="00DD1B10"/>
    <w:rsid w:val="00DD6D51"/>
    <w:rsid w:val="00DD6FF8"/>
    <w:rsid w:val="00DE1CAC"/>
    <w:rsid w:val="00DE51FD"/>
    <w:rsid w:val="00DF2FAA"/>
    <w:rsid w:val="00DF7065"/>
    <w:rsid w:val="00E00E8E"/>
    <w:rsid w:val="00E01B4A"/>
    <w:rsid w:val="00E02698"/>
    <w:rsid w:val="00E02B2B"/>
    <w:rsid w:val="00E06AF8"/>
    <w:rsid w:val="00E12378"/>
    <w:rsid w:val="00E167CB"/>
    <w:rsid w:val="00E16923"/>
    <w:rsid w:val="00E17CE1"/>
    <w:rsid w:val="00E20C6F"/>
    <w:rsid w:val="00E21906"/>
    <w:rsid w:val="00E23A19"/>
    <w:rsid w:val="00E24509"/>
    <w:rsid w:val="00E30713"/>
    <w:rsid w:val="00E32634"/>
    <w:rsid w:val="00E367F7"/>
    <w:rsid w:val="00E410A3"/>
    <w:rsid w:val="00E43E10"/>
    <w:rsid w:val="00E512E5"/>
    <w:rsid w:val="00E573A7"/>
    <w:rsid w:val="00E57422"/>
    <w:rsid w:val="00E6042A"/>
    <w:rsid w:val="00E61BB7"/>
    <w:rsid w:val="00E62B88"/>
    <w:rsid w:val="00E64F59"/>
    <w:rsid w:val="00E664BD"/>
    <w:rsid w:val="00E67378"/>
    <w:rsid w:val="00E71F08"/>
    <w:rsid w:val="00E74297"/>
    <w:rsid w:val="00E74D18"/>
    <w:rsid w:val="00E77BAD"/>
    <w:rsid w:val="00E80298"/>
    <w:rsid w:val="00E80985"/>
    <w:rsid w:val="00E80ADB"/>
    <w:rsid w:val="00E856A8"/>
    <w:rsid w:val="00E86BEE"/>
    <w:rsid w:val="00E91E9E"/>
    <w:rsid w:val="00E93E74"/>
    <w:rsid w:val="00E95B1D"/>
    <w:rsid w:val="00E95C7A"/>
    <w:rsid w:val="00EA492D"/>
    <w:rsid w:val="00EA578B"/>
    <w:rsid w:val="00EA626E"/>
    <w:rsid w:val="00EA6C61"/>
    <w:rsid w:val="00EA793F"/>
    <w:rsid w:val="00EB301B"/>
    <w:rsid w:val="00EB4F30"/>
    <w:rsid w:val="00EB74B5"/>
    <w:rsid w:val="00EC0A94"/>
    <w:rsid w:val="00EC3518"/>
    <w:rsid w:val="00EC372C"/>
    <w:rsid w:val="00EC3CF3"/>
    <w:rsid w:val="00EC548E"/>
    <w:rsid w:val="00EC5F98"/>
    <w:rsid w:val="00EC625D"/>
    <w:rsid w:val="00ED0799"/>
    <w:rsid w:val="00EE403E"/>
    <w:rsid w:val="00EE47CF"/>
    <w:rsid w:val="00EE580F"/>
    <w:rsid w:val="00EE7D2C"/>
    <w:rsid w:val="00EF08F2"/>
    <w:rsid w:val="00EF1B5D"/>
    <w:rsid w:val="00EF31ED"/>
    <w:rsid w:val="00F0404C"/>
    <w:rsid w:val="00F04BE6"/>
    <w:rsid w:val="00F1150B"/>
    <w:rsid w:val="00F13A07"/>
    <w:rsid w:val="00F15A3C"/>
    <w:rsid w:val="00F1734F"/>
    <w:rsid w:val="00F20382"/>
    <w:rsid w:val="00F22634"/>
    <w:rsid w:val="00F229CE"/>
    <w:rsid w:val="00F308D0"/>
    <w:rsid w:val="00F42A71"/>
    <w:rsid w:val="00F56030"/>
    <w:rsid w:val="00F56EC5"/>
    <w:rsid w:val="00F60ABD"/>
    <w:rsid w:val="00F61D8B"/>
    <w:rsid w:val="00F63C6E"/>
    <w:rsid w:val="00F717B2"/>
    <w:rsid w:val="00F719EA"/>
    <w:rsid w:val="00F7241F"/>
    <w:rsid w:val="00F72E7B"/>
    <w:rsid w:val="00F72F45"/>
    <w:rsid w:val="00F73140"/>
    <w:rsid w:val="00F77AC0"/>
    <w:rsid w:val="00F80102"/>
    <w:rsid w:val="00F82BD9"/>
    <w:rsid w:val="00F8387F"/>
    <w:rsid w:val="00F91262"/>
    <w:rsid w:val="00F93FF4"/>
    <w:rsid w:val="00F94F53"/>
    <w:rsid w:val="00F95238"/>
    <w:rsid w:val="00F96E9A"/>
    <w:rsid w:val="00F9750F"/>
    <w:rsid w:val="00F97D88"/>
    <w:rsid w:val="00FA2D02"/>
    <w:rsid w:val="00FA2E4C"/>
    <w:rsid w:val="00FA4FE3"/>
    <w:rsid w:val="00FA5234"/>
    <w:rsid w:val="00FA6E19"/>
    <w:rsid w:val="00FA7326"/>
    <w:rsid w:val="00FB0058"/>
    <w:rsid w:val="00FB2721"/>
    <w:rsid w:val="00FB3D75"/>
    <w:rsid w:val="00FB6741"/>
    <w:rsid w:val="00FC0712"/>
    <w:rsid w:val="00FC313C"/>
    <w:rsid w:val="00FC50EC"/>
    <w:rsid w:val="00FD1137"/>
    <w:rsid w:val="00FD13D0"/>
    <w:rsid w:val="00FD3469"/>
    <w:rsid w:val="00FD3538"/>
    <w:rsid w:val="00FE0372"/>
    <w:rsid w:val="00FE198E"/>
    <w:rsid w:val="00FE5899"/>
    <w:rsid w:val="00FF2711"/>
    <w:rsid w:val="00FF3053"/>
    <w:rsid w:val="00FF35C4"/>
    <w:rsid w:val="00FF36E9"/>
    <w:rsid w:val="00FF3BCD"/>
    <w:rsid w:val="00FF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</cp:revision>
  <cp:lastPrinted>1998-02-03T19:29:00Z</cp:lastPrinted>
  <dcterms:created xsi:type="dcterms:W3CDTF">2018-07-18T22:26:00Z</dcterms:created>
  <dcterms:modified xsi:type="dcterms:W3CDTF">2024-08-05T15:03:00Z</dcterms:modified>
</cp:coreProperties>
</file>