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Nome :  </w:t>
      </w:r>
      <w:r w:rsidRPr="00836622">
        <w:rPr>
          <w:sz w:val="22"/>
        </w:rPr>
        <w:tab/>
      </w:r>
      <w:r w:rsidR="00C933F1" w:rsidRPr="00C933F1">
        <w:rPr>
          <w:sz w:val="22"/>
        </w:rPr>
        <w:t>Mariana Marinho Coutinho Lima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Idade :  </w:t>
      </w:r>
      <w:r w:rsidRPr="00836622">
        <w:rPr>
          <w:sz w:val="22"/>
        </w:rPr>
        <w:tab/>
      </w:r>
      <w:r w:rsidR="00C933F1">
        <w:rPr>
          <w:sz w:val="22"/>
        </w:rPr>
        <w:t>30</w:t>
      </w:r>
      <w:r w:rsidRPr="00836622">
        <w:rPr>
          <w:sz w:val="22"/>
        </w:rPr>
        <w:t xml:space="preserve"> anos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Indicação            </w:t>
      </w:r>
      <w:r w:rsidR="004572D3">
        <w:rPr>
          <w:sz w:val="22"/>
        </w:rPr>
        <w:t>Check up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 xml:space="preserve"> Data:                  </w:t>
      </w:r>
      <w:r w:rsidR="00C933F1">
        <w:rPr>
          <w:sz w:val="22"/>
        </w:rPr>
        <w:t>5 ago. 24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Medico:              Dr.Claudio Oppenheimer</w:t>
      </w:r>
    </w:p>
    <w:p w:rsidR="00836622" w:rsidRPr="00836622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Terapêutica :</w:t>
      </w:r>
      <w:r w:rsidRPr="00836622">
        <w:rPr>
          <w:sz w:val="22"/>
        </w:rPr>
        <w:tab/>
      </w:r>
      <w:r w:rsidR="00C933F1" w:rsidRPr="00C933F1">
        <w:rPr>
          <w:sz w:val="22"/>
        </w:rPr>
        <w:t>Lamotrigina, Venlafaxina, Venvance, Zolpidem</w:t>
      </w:r>
      <w:bookmarkStart w:id="0" w:name="_GoBack"/>
      <w:bookmarkEnd w:id="0"/>
    </w:p>
    <w:p w:rsidR="00631C1C" w:rsidRDefault="00836622" w:rsidP="00836622">
      <w:pPr>
        <w:tabs>
          <w:tab w:val="left" w:pos="2977"/>
        </w:tabs>
        <w:ind w:left="1440"/>
        <w:rPr>
          <w:sz w:val="22"/>
        </w:rPr>
      </w:pPr>
      <w:r w:rsidRPr="00836622">
        <w:rPr>
          <w:sz w:val="22"/>
        </w:rPr>
        <w:t>Lateralidade :</w:t>
      </w:r>
      <w:r w:rsidRPr="00836622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933F1">
        <w:rPr>
          <w:noProof/>
          <w:sz w:val="24"/>
        </w:rPr>
        <w:t>5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D71205">
        <w:rPr>
          <w:sz w:val="24"/>
        </w:rPr>
        <w:t>-Neurologista</w:t>
      </w:r>
    </w:p>
    <w:p w:rsidR="00631C1C" w:rsidRPr="00D71205" w:rsidRDefault="00E6047D">
      <w:pPr>
        <w:ind w:firstLine="720"/>
        <w:jc w:val="right"/>
        <w:rPr>
          <w:lang w:val="en-US"/>
        </w:rPr>
      </w:pPr>
      <w:r w:rsidRPr="00D71205">
        <w:rPr>
          <w:sz w:val="24"/>
          <w:lang w:val="en-US"/>
        </w:rPr>
        <w:t xml:space="preserve">                             </w:t>
      </w:r>
      <w:r w:rsidR="00C11E8E" w:rsidRPr="00D71205">
        <w:rPr>
          <w:sz w:val="24"/>
          <w:lang w:val="en-US"/>
        </w:rPr>
        <w:t xml:space="preserve">                     </w:t>
      </w:r>
      <w:r w:rsidR="00D71205">
        <w:rPr>
          <w:sz w:val="24"/>
          <w:lang w:val="en-US"/>
        </w:rPr>
        <w:t xml:space="preserve">     </w:t>
      </w:r>
      <w:r w:rsidR="00C11E8E" w:rsidRPr="00D71205">
        <w:rPr>
          <w:sz w:val="24"/>
          <w:lang w:val="en-US"/>
        </w:rPr>
        <w:t xml:space="preserve">   </w:t>
      </w:r>
      <w:r w:rsidR="00D71205" w:rsidRPr="00D71205">
        <w:rPr>
          <w:lang w:val="en-US"/>
        </w:rPr>
        <w:t>CRM-SP:62357</w:t>
      </w:r>
      <w:r w:rsidRPr="00D71205">
        <w:rPr>
          <w:lang w:val="en-US"/>
        </w:rPr>
        <w:t xml:space="preserve"> </w:t>
      </w:r>
      <w:r w:rsidR="00631C1C" w:rsidRPr="00D71205">
        <w:rPr>
          <w:lang w:val="en-US"/>
        </w:rPr>
        <w:t>CRM-DF</w:t>
      </w:r>
      <w:r w:rsidR="00D71205">
        <w:rPr>
          <w:lang w:val="en-US"/>
        </w:rPr>
        <w:t>:</w:t>
      </w:r>
      <w:r w:rsidR="00631C1C" w:rsidRPr="00D71205">
        <w:rPr>
          <w:lang w:val="en-US"/>
        </w:rPr>
        <w:t>11095</w:t>
      </w:r>
      <w:r w:rsidR="00D71205" w:rsidRPr="00D71205">
        <w:rPr>
          <w:lang w:val="en-US"/>
        </w:rPr>
        <w:t xml:space="preserve"> RQE</w:t>
      </w:r>
      <w:r w:rsidR="00D71205">
        <w:rPr>
          <w:lang w:val="en-US"/>
        </w:rPr>
        <w:t>:2642</w:t>
      </w:r>
      <w:r w:rsidR="00631C1C" w:rsidRPr="00D71205">
        <w:rPr>
          <w:lang w:val="en-US"/>
        </w:rPr>
        <w:tab/>
      </w:r>
    </w:p>
    <w:p w:rsidR="00631C1C" w:rsidRPr="00D71205" w:rsidRDefault="00631C1C">
      <w:pPr>
        <w:ind w:firstLine="720"/>
        <w:rPr>
          <w:lang w:val="en-US"/>
        </w:rPr>
      </w:pPr>
    </w:p>
    <w:p w:rsidR="00631C1C" w:rsidRPr="00D71205" w:rsidRDefault="00631C1C">
      <w:pPr>
        <w:rPr>
          <w:lang w:val="en-US"/>
        </w:rPr>
      </w:pPr>
    </w:p>
    <w:sectPr w:rsidR="00631C1C" w:rsidRPr="00D71205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82A" w:rsidRDefault="000C082A">
      <w:r>
        <w:separator/>
      </w:r>
    </w:p>
  </w:endnote>
  <w:endnote w:type="continuationSeparator" w:id="0">
    <w:p w:rsidR="000C082A" w:rsidRDefault="000C0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C082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82A" w:rsidRDefault="000C082A">
      <w:r>
        <w:separator/>
      </w:r>
    </w:p>
  </w:footnote>
  <w:footnote w:type="continuationSeparator" w:id="0">
    <w:p w:rsidR="000C082A" w:rsidRDefault="000C08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2A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19FE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421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2D3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0E7D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DA"/>
    <w:rsid w:val="00543D67"/>
    <w:rsid w:val="005441CB"/>
    <w:rsid w:val="00544815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C091E"/>
    <w:rsid w:val="005C14D1"/>
    <w:rsid w:val="005C1D01"/>
    <w:rsid w:val="005C1D99"/>
    <w:rsid w:val="005C2BA7"/>
    <w:rsid w:val="005C3B22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6D00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5E8E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6622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10A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4C8"/>
    <w:rsid w:val="00A4678D"/>
    <w:rsid w:val="00A4744B"/>
    <w:rsid w:val="00A50DFE"/>
    <w:rsid w:val="00A51B69"/>
    <w:rsid w:val="00A520B1"/>
    <w:rsid w:val="00A5243D"/>
    <w:rsid w:val="00A52B5D"/>
    <w:rsid w:val="00A52D4A"/>
    <w:rsid w:val="00A52DCF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30F9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49B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46F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EB2"/>
    <w:rsid w:val="00BD7F25"/>
    <w:rsid w:val="00BE0441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400C"/>
    <w:rsid w:val="00C54319"/>
    <w:rsid w:val="00C54380"/>
    <w:rsid w:val="00C56529"/>
    <w:rsid w:val="00C6098A"/>
    <w:rsid w:val="00C6182E"/>
    <w:rsid w:val="00C630B2"/>
    <w:rsid w:val="00C64E38"/>
    <w:rsid w:val="00C64F5A"/>
    <w:rsid w:val="00C660D0"/>
    <w:rsid w:val="00C66B13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33F1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B7A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E87"/>
    <w:rsid w:val="00D71205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977"/>
    <w:rsid w:val="00DE5DBE"/>
    <w:rsid w:val="00DE6A22"/>
    <w:rsid w:val="00DE7658"/>
    <w:rsid w:val="00DF14A1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618D"/>
    <w:rsid w:val="00E0674E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2BA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12</cp:revision>
  <cp:lastPrinted>2017-08-09T15:22:00Z</cp:lastPrinted>
  <dcterms:created xsi:type="dcterms:W3CDTF">2018-07-18T22:25:00Z</dcterms:created>
  <dcterms:modified xsi:type="dcterms:W3CDTF">2024-08-05T15:02:00Z</dcterms:modified>
</cp:coreProperties>
</file>